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CB762" w14:textId="77777777" w:rsidR="00A72E89" w:rsidRPr="004C6133" w:rsidRDefault="00A72E89" w:rsidP="00975684">
      <w:pPr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14:paraId="7C640988" w14:textId="311DF391" w:rsidR="00975684" w:rsidRPr="004C6133" w:rsidRDefault="00975684" w:rsidP="002A5E81">
      <w:pPr>
        <w:jc w:val="center"/>
        <w:outlineLvl w:val="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C6133">
        <w:rPr>
          <w:rFonts w:asciiTheme="minorHAnsi" w:hAnsiTheme="minorHAnsi"/>
          <w:b/>
          <w:color w:val="000000" w:themeColor="text1"/>
          <w:sz w:val="28"/>
          <w:szCs w:val="28"/>
        </w:rPr>
        <w:t>20</w:t>
      </w:r>
      <w:r w:rsidR="0043331B">
        <w:rPr>
          <w:rFonts w:asciiTheme="minorHAnsi" w:hAnsiTheme="minorHAnsi"/>
          <w:b/>
          <w:color w:val="000000" w:themeColor="text1"/>
          <w:sz w:val="28"/>
          <w:szCs w:val="28"/>
        </w:rPr>
        <w:t>2</w:t>
      </w:r>
      <w:r w:rsidR="00FD0532">
        <w:rPr>
          <w:rFonts w:asciiTheme="minorHAnsi" w:hAnsiTheme="minorHAnsi"/>
          <w:b/>
          <w:color w:val="000000" w:themeColor="text1"/>
          <w:sz w:val="28"/>
          <w:szCs w:val="28"/>
        </w:rPr>
        <w:t>2</w:t>
      </w:r>
      <w:r w:rsidR="00A72E89" w:rsidRPr="004C6133">
        <w:rPr>
          <w:rFonts w:asciiTheme="minorHAnsi" w:hAnsiTheme="minorHAnsi"/>
          <w:b/>
          <w:color w:val="000000" w:themeColor="text1"/>
          <w:sz w:val="28"/>
          <w:szCs w:val="28"/>
        </w:rPr>
        <w:t xml:space="preserve"> Board of Directors</w:t>
      </w:r>
    </w:p>
    <w:p w14:paraId="24CEABEE" w14:textId="77777777" w:rsidR="00975684" w:rsidRPr="004C6133" w:rsidRDefault="00975684" w:rsidP="00A72E89">
      <w:pPr>
        <w:rPr>
          <w:rFonts w:asciiTheme="minorHAnsi" w:hAnsiTheme="minorHAnsi"/>
          <w:color w:val="000000" w:themeColor="text1"/>
          <w:sz w:val="22"/>
          <w:szCs w:val="22"/>
        </w:rPr>
      </w:pPr>
    </w:p>
    <w:tbl>
      <w:tblPr>
        <w:tblW w:w="10800" w:type="dxa"/>
        <w:tblLayout w:type="fixed"/>
        <w:tblLook w:val="04A0" w:firstRow="1" w:lastRow="0" w:firstColumn="1" w:lastColumn="0" w:noHBand="0" w:noVBand="1"/>
      </w:tblPr>
      <w:tblGrid>
        <w:gridCol w:w="3618"/>
        <w:gridCol w:w="3582"/>
        <w:gridCol w:w="3600"/>
      </w:tblGrid>
      <w:tr w:rsidR="00975684" w:rsidRPr="004C6133" w14:paraId="70472251" w14:textId="77777777" w:rsidTr="003F7A64">
        <w:tc>
          <w:tcPr>
            <w:tcW w:w="3618" w:type="dxa"/>
          </w:tcPr>
          <w:p w14:paraId="2AB1BDDB" w14:textId="1BF0006F" w:rsidR="0043331B" w:rsidRDefault="0043331B" w:rsidP="002A5E81">
            <w:pPr>
              <w:rPr>
                <w:rFonts w:asciiTheme="minorHAnsi" w:eastAsia="Times New Roman" w:hAnsiTheme="minorHAnsi"/>
                <w:color w:val="000000" w:themeColor="text1"/>
                <w:sz w:val="20"/>
                <w:szCs w:val="20"/>
              </w:rPr>
            </w:pPr>
          </w:p>
          <w:p w14:paraId="70BE95AC" w14:textId="09A5DE3F" w:rsidR="0043331B" w:rsidRDefault="0043331B" w:rsidP="0043331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Charlie Augello</w:t>
            </w:r>
            <w:r w:rsidR="002E1CC8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305153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–</w:t>
            </w:r>
            <w:r w:rsidR="002E1CC8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Chair</w:t>
            </w:r>
          </w:p>
          <w:p w14:paraId="02287A8B" w14:textId="11993061" w:rsidR="00305153" w:rsidRDefault="00305153" w:rsidP="0043331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Restaurant/Retail 1 – 1/20 to 12/22</w:t>
            </w:r>
          </w:p>
          <w:p w14:paraId="24CFE1D1" w14:textId="7E49AEDD" w:rsidR="00F323A7" w:rsidRPr="00F323A7" w:rsidRDefault="00F323A7" w:rsidP="0043331B">
            <w:pPr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 w:rsidRPr="00F323A7"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  <w:t>Owner</w:t>
            </w:r>
          </w:p>
          <w:p w14:paraId="5A80EDAE" w14:textId="77777777" w:rsidR="0043331B" w:rsidRPr="004C6133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East 48</w:t>
            </w: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Street Market</w:t>
            </w:r>
          </w:p>
          <w:p w14:paraId="1F2B1257" w14:textId="77777777" w:rsidR="0043331B" w:rsidRPr="004C6133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2462 Jett Ferry Road</w:t>
            </w:r>
          </w:p>
          <w:p w14:paraId="526B5D2F" w14:textId="77777777" w:rsidR="0043331B" w:rsidRPr="00366670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nb-NO"/>
              </w:rPr>
            </w:pPr>
            <w:proofErr w:type="spellStart"/>
            <w:r w:rsidRPr="00366670">
              <w:rPr>
                <w:rFonts w:asciiTheme="minorHAnsi" w:hAnsiTheme="minorHAnsi"/>
                <w:color w:val="000000" w:themeColor="text1"/>
                <w:sz w:val="22"/>
                <w:szCs w:val="22"/>
                <w:lang w:val="nb-NO"/>
              </w:rPr>
              <w:t>Dunwoody</w:t>
            </w:r>
            <w:proofErr w:type="spellEnd"/>
            <w:r w:rsidRPr="00366670">
              <w:rPr>
                <w:rFonts w:asciiTheme="minorHAnsi" w:hAnsiTheme="minorHAnsi"/>
                <w:color w:val="000000" w:themeColor="text1"/>
                <w:sz w:val="22"/>
                <w:szCs w:val="22"/>
                <w:lang w:val="nb-NO"/>
              </w:rPr>
              <w:t>, GA 30338</w:t>
            </w:r>
          </w:p>
          <w:p w14:paraId="7BE2BC25" w14:textId="77777777" w:rsidR="0043331B" w:rsidRPr="00366670" w:rsidRDefault="0043331B" w:rsidP="0043331B">
            <w:pPr>
              <w:rPr>
                <w:rFonts w:asciiTheme="minorHAnsi" w:eastAsia="Times New Roman" w:hAnsiTheme="minorHAnsi"/>
                <w:color w:val="000000" w:themeColor="text1"/>
                <w:sz w:val="22"/>
                <w:szCs w:val="22"/>
                <w:lang w:val="nb-NO"/>
              </w:rPr>
            </w:pPr>
            <w:r w:rsidRPr="00366670">
              <w:rPr>
                <w:rFonts w:asciiTheme="minorHAnsi" w:hAnsiTheme="minorHAnsi"/>
                <w:color w:val="000000" w:themeColor="text1"/>
                <w:sz w:val="22"/>
                <w:szCs w:val="22"/>
                <w:lang w:val="nb-NO"/>
              </w:rPr>
              <w:t xml:space="preserve">Restaurant – </w:t>
            </w:r>
            <w:r w:rsidRPr="00366670">
              <w:rPr>
                <w:rFonts w:asciiTheme="minorHAnsi" w:eastAsia="Times New Roman" w:hAnsiTheme="minorHAnsi"/>
                <w:color w:val="000000" w:themeColor="text1"/>
                <w:sz w:val="22"/>
                <w:szCs w:val="22"/>
                <w:lang w:val="nb-NO"/>
              </w:rPr>
              <w:t>770-392-1499</w:t>
            </w:r>
          </w:p>
          <w:p w14:paraId="614D623D" w14:textId="4FBD3701" w:rsidR="0043331B" w:rsidRPr="00DB1E3D" w:rsidRDefault="00FA7AFD" w:rsidP="002A5E81">
            <w:pPr>
              <w:rPr>
                <w:rFonts w:asciiTheme="minorHAnsi" w:eastAsia="Times New Roman" w:hAnsiTheme="minorHAnsi"/>
                <w:color w:val="000000" w:themeColor="text1"/>
                <w:sz w:val="22"/>
                <w:szCs w:val="22"/>
              </w:rPr>
            </w:pPr>
            <w:hyperlink r:id="rId6" w:history="1">
              <w:r w:rsidR="0043331B" w:rsidRPr="00DB1E3D">
                <w:rPr>
                  <w:rStyle w:val="Hyperlink"/>
                  <w:rFonts w:asciiTheme="minorHAnsi" w:eastAsia="Times New Roman" w:hAnsiTheme="minorHAnsi"/>
                  <w:color w:val="000000" w:themeColor="text1"/>
                  <w:sz w:val="22"/>
                  <w:szCs w:val="22"/>
                  <w:u w:val="none"/>
                </w:rPr>
                <w:t>italian@e48thstreetmarket.com</w:t>
              </w:r>
            </w:hyperlink>
          </w:p>
          <w:p w14:paraId="4025770F" w14:textId="77777777" w:rsidR="00AC7159" w:rsidRPr="00DB1E3D" w:rsidRDefault="00AC7159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0407A067" w14:textId="1AE52905" w:rsidR="002A5E81" w:rsidRDefault="002A5E81" w:rsidP="002A5E81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Bill Baker</w:t>
            </w:r>
            <w:r w:rsidR="002E1CC8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305153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–</w:t>
            </w:r>
            <w:r w:rsidR="002E1CC8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Treasurer</w:t>
            </w:r>
          </w:p>
          <w:p w14:paraId="3738EAD6" w14:textId="1449A440" w:rsidR="00305153" w:rsidRPr="004C6133" w:rsidRDefault="00305153" w:rsidP="002A5E81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At-Large 3 – 1/</w:t>
            </w:r>
            <w:r w:rsidR="0036667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to 12/2</w:t>
            </w:r>
            <w:r w:rsidR="0036667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4</w:t>
            </w:r>
          </w:p>
          <w:p w14:paraId="33A13FAC" w14:textId="77777777" w:rsidR="002A5E81" w:rsidRPr="004C6133" w:rsidRDefault="002A5E81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Sr. General Manager</w:t>
            </w:r>
          </w:p>
          <w:p w14:paraId="4C14826D" w14:textId="77777777" w:rsidR="002A5E81" w:rsidRPr="004C6133" w:rsidRDefault="002A5E81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Perimeter Mall</w:t>
            </w:r>
          </w:p>
          <w:p w14:paraId="49DC5A60" w14:textId="77777777" w:rsidR="002A5E81" w:rsidRPr="004C6133" w:rsidRDefault="002A5E81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4400 Ashford Dunwoody Road</w:t>
            </w:r>
          </w:p>
          <w:p w14:paraId="2583F95B" w14:textId="402A404D" w:rsidR="002A5E81" w:rsidRPr="004C6133" w:rsidRDefault="00D31AB0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Dunwoody</w:t>
            </w:r>
            <w:r w:rsidR="002A5E81"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GA 30346</w:t>
            </w:r>
          </w:p>
          <w:p w14:paraId="5301E1CA" w14:textId="77777777" w:rsidR="002A5E81" w:rsidRDefault="002A5E81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Office – 770-395-5858</w:t>
            </w:r>
          </w:p>
          <w:p w14:paraId="25FBB741" w14:textId="07DA6AF3" w:rsidR="00EA1956" w:rsidRPr="00DB1E3D" w:rsidRDefault="00EA1956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Cell – 478-284-2053</w:t>
            </w:r>
          </w:p>
          <w:p w14:paraId="3D4DA610" w14:textId="0E7E6BDB" w:rsidR="002A5E81" w:rsidRPr="00DB1E3D" w:rsidRDefault="002A5E81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William.Baker@</w:t>
            </w:r>
            <w:r w:rsidR="003E1B24" w:rsidRP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brookfieldpropertiesretail</w:t>
            </w:r>
            <w:r w:rsidRP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.com</w:t>
            </w:r>
          </w:p>
          <w:p w14:paraId="1555F2D0" w14:textId="1D50E13E" w:rsidR="0043331B" w:rsidRPr="00DB1E3D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70FC0A9F" w14:textId="46F89D9C" w:rsidR="00305153" w:rsidRPr="00224E56" w:rsidRDefault="00221EF9" w:rsidP="0043331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it-IT"/>
              </w:rPr>
            </w:pPr>
            <w:r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it-IT"/>
              </w:rPr>
              <w:t>Maggie Rosa</w:t>
            </w:r>
          </w:p>
          <w:p w14:paraId="51FC6269" w14:textId="538099E7" w:rsidR="0043331B" w:rsidRDefault="00305153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Hotel </w:t>
            </w:r>
            <w:r w:rsidR="00221EF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– 1/2</w:t>
            </w:r>
            <w:r w:rsidR="00221EF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to 12/</w:t>
            </w:r>
            <w:r w:rsidR="00221EF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23</w:t>
            </w:r>
            <w:r w:rsidR="0043331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</w:r>
            <w:r w:rsidR="00221EF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General Manager</w:t>
            </w:r>
            <w:r w:rsidR="0043331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</w:r>
            <w:r w:rsidR="00F323A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Atlanta Marriott Perimeter Center</w:t>
            </w:r>
          </w:p>
          <w:p w14:paraId="5A582A4A" w14:textId="2B27E61B" w:rsidR="0043331B" w:rsidRDefault="00F323A7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246 Perimeter Center Parkway</w:t>
            </w:r>
          </w:p>
          <w:p w14:paraId="035B320D" w14:textId="4875E239" w:rsidR="0043331B" w:rsidRDefault="00F323A7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Dunwoody, GA 30346</w:t>
            </w:r>
            <w:r w:rsidR="0043331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Office – 7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70-</w:t>
            </w:r>
            <w:r w:rsidR="0033472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698-6989</w:t>
            </w:r>
          </w:p>
          <w:p w14:paraId="42DDCC88" w14:textId="2F1065BA" w:rsidR="0043331B" w:rsidRDefault="00334727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Maggie.Rosa</w:t>
            </w:r>
            <w:r w:rsidR="00F323A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@marriott.com</w:t>
            </w:r>
          </w:p>
          <w:p w14:paraId="0361EF64" w14:textId="77777777" w:rsidR="0043331B" w:rsidRPr="004C6133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5EE46C6B" w14:textId="5A06885C" w:rsidR="00975684" w:rsidRPr="00EA1956" w:rsidRDefault="00975684" w:rsidP="0043331B">
            <w:pPr>
              <w:pStyle w:val="PlainTex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82" w:type="dxa"/>
          </w:tcPr>
          <w:p w14:paraId="7DE17186" w14:textId="77777777" w:rsidR="0043331B" w:rsidRPr="004C6133" w:rsidRDefault="0043331B" w:rsidP="00AC7159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  <w:p w14:paraId="53D97B32" w14:textId="12E7D695" w:rsidR="004C6133" w:rsidRDefault="004C6133" w:rsidP="004C6133">
            <w:pP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Bill Grant</w:t>
            </w:r>
          </w:p>
          <w:p w14:paraId="631FC035" w14:textId="5F92FFE1" w:rsidR="00305153" w:rsidRPr="004C6133" w:rsidRDefault="00305153" w:rsidP="004C6133">
            <w:pP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At-Large 1 – 1/20 to 12/22</w:t>
            </w:r>
          </w:p>
          <w:p w14:paraId="5958079A" w14:textId="77777777" w:rsidR="004C6133" w:rsidRPr="004C6133" w:rsidRDefault="004C6133" w:rsidP="004C6133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Bill Grant Homes</w:t>
            </w:r>
          </w:p>
          <w:p w14:paraId="21288201" w14:textId="77777777" w:rsidR="004C6133" w:rsidRPr="004C6133" w:rsidRDefault="004C6133" w:rsidP="004C6133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1711-A Mt. Vernon Highway</w:t>
            </w:r>
          </w:p>
          <w:p w14:paraId="2A1018C9" w14:textId="77777777" w:rsidR="004C6133" w:rsidRPr="004C6133" w:rsidRDefault="004C6133" w:rsidP="004C6133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Dunwoody, GA 30338</w:t>
            </w:r>
          </w:p>
          <w:p w14:paraId="4693A83E" w14:textId="77777777" w:rsidR="004C6133" w:rsidRPr="004C6133" w:rsidRDefault="004C6133" w:rsidP="004C6133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Office – 770-394-7007</w:t>
            </w:r>
          </w:p>
          <w:p w14:paraId="29AA2878" w14:textId="77777777" w:rsidR="004C6133" w:rsidRPr="004C6133" w:rsidRDefault="004C6133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Cell – </w:t>
            </w: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404-293-4208</w:t>
            </w:r>
          </w:p>
          <w:p w14:paraId="7FDF442E" w14:textId="2522788F" w:rsidR="004C6133" w:rsidRDefault="004C6133" w:rsidP="004C6133">
            <w:pP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bill@billgrant.com</w:t>
            </w:r>
            <w:r w:rsidRPr="004C613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3677CA36" w14:textId="2C953F4D" w:rsidR="0043331B" w:rsidRDefault="0043331B" w:rsidP="004C6133">
            <w:pP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</w:p>
          <w:p w14:paraId="42FE3026" w14:textId="01935A51" w:rsidR="0043331B" w:rsidRDefault="00F323A7" w:rsidP="0043331B">
            <w:pPr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  <w:t>Cher Breslin</w:t>
            </w:r>
          </w:p>
          <w:p w14:paraId="0CFC8323" w14:textId="389419E6" w:rsidR="00305153" w:rsidRDefault="00305153" w:rsidP="0043331B">
            <w:pPr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  <w:t>District 1 – 1/21 to 12/23</w:t>
            </w:r>
          </w:p>
          <w:p w14:paraId="2C6E2AB6" w14:textId="26CD1FA8" w:rsidR="00F323A7" w:rsidRPr="00F323A7" w:rsidRDefault="00F323A7" w:rsidP="0043331B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F323A7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Director</w:t>
            </w:r>
          </w:p>
          <w:p w14:paraId="2C89FE58" w14:textId="4082D551" w:rsidR="0043331B" w:rsidRPr="004C6133" w:rsidRDefault="00F323A7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Horwath HTL</w:t>
            </w:r>
          </w:p>
          <w:p w14:paraId="44EF35F5" w14:textId="77E72786" w:rsidR="0043331B" w:rsidRDefault="00F323A7" w:rsidP="0043331B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 Ravinia Drive</w:t>
            </w:r>
          </w:p>
          <w:p w14:paraId="79E43FE1" w14:textId="162248C0" w:rsidR="00F323A7" w:rsidRPr="00366670" w:rsidRDefault="00F323A7" w:rsidP="0043331B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Suite 350</w:t>
            </w:r>
          </w:p>
          <w:p w14:paraId="27F5D67E" w14:textId="2DABD80F" w:rsidR="0043331B" w:rsidRPr="00366670" w:rsidRDefault="00F323A7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Dunwoody, GA 30346</w:t>
            </w:r>
          </w:p>
          <w:p w14:paraId="1D325520" w14:textId="2508C6EC" w:rsidR="0043331B" w:rsidRPr="00366670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Office – </w:t>
            </w:r>
            <w:r w:rsidR="00F323A7" w:rsidRPr="0036667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404-410-7800</w:t>
            </w:r>
          </w:p>
          <w:p w14:paraId="2EF86CB1" w14:textId="374BE886" w:rsidR="0043331B" w:rsidRPr="00366670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Cell – </w:t>
            </w:r>
            <w:r w:rsidR="00F323A7" w:rsidRPr="0036667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770-883-8133</w:t>
            </w:r>
          </w:p>
          <w:p w14:paraId="74AA43F6" w14:textId="06AFE443" w:rsidR="0043331B" w:rsidRPr="0043331B" w:rsidRDefault="00186B97" w:rsidP="004C6133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hyperlink r:id="rId7" w:history="1">
              <w:r w:rsidR="00F323A7">
                <w:rPr>
                  <w:rStyle w:val="Hyperlink"/>
                  <w:rFonts w:asciiTheme="minorHAnsi" w:hAnsiTheme="minorHAnsi" w:cs="Arial"/>
                  <w:color w:val="000000" w:themeColor="text1"/>
                  <w:sz w:val="22"/>
                  <w:szCs w:val="22"/>
                  <w:u w:val="none"/>
                </w:rPr>
                <w:t>cherbreslin@me.com</w:t>
              </w:r>
            </w:hyperlink>
          </w:p>
          <w:p w14:paraId="4B382553" w14:textId="77777777" w:rsidR="003F7A64" w:rsidRPr="004C6133" w:rsidRDefault="003F7A64" w:rsidP="003F7A64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259DB518" w14:textId="348D4CC2" w:rsidR="004C6133" w:rsidRDefault="004C6133" w:rsidP="004C6133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Sharon </w:t>
            </w:r>
            <w:proofErr w:type="spellStart"/>
            <w:r w:rsidRPr="004C6133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Kilmartin</w:t>
            </w:r>
            <w:proofErr w:type="spellEnd"/>
            <w:r w:rsidR="002E1CC8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– Vice Chair</w:t>
            </w:r>
          </w:p>
          <w:p w14:paraId="2BC677C2" w14:textId="5C218489" w:rsidR="00305153" w:rsidRPr="004C6133" w:rsidRDefault="00305153" w:rsidP="004C6133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Hotel 1 – 1/21 to 12/22</w:t>
            </w:r>
          </w:p>
          <w:p w14:paraId="2E3921F3" w14:textId="77777777" w:rsidR="004C6133" w:rsidRPr="004C6133" w:rsidRDefault="004C6133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General Manager</w:t>
            </w:r>
          </w:p>
          <w:p w14:paraId="60D84503" w14:textId="77777777" w:rsidR="004C6133" w:rsidRPr="004C6133" w:rsidRDefault="004C6133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Crowne Plaza Ravinia</w:t>
            </w:r>
          </w:p>
          <w:p w14:paraId="63DC66D8" w14:textId="77777777" w:rsidR="004C6133" w:rsidRPr="004C6133" w:rsidRDefault="004C6133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4355 Ashford Dunwoody Road</w:t>
            </w:r>
          </w:p>
          <w:p w14:paraId="196255BF" w14:textId="44E0270A" w:rsidR="004C6133" w:rsidRPr="002E1CC8" w:rsidRDefault="00D31AB0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E1CC8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Dunwoody</w:t>
            </w:r>
            <w:r w:rsidR="004C6133" w:rsidRPr="002E1CC8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GA 30346</w:t>
            </w:r>
          </w:p>
          <w:p w14:paraId="6C803BBA" w14:textId="0768D902" w:rsidR="004C6133" w:rsidRPr="002E1CC8" w:rsidRDefault="00DB1E3D" w:rsidP="004C6133">
            <w:pPr>
              <w:rPr>
                <w:rFonts w:asciiTheme="minorHAnsi" w:eastAsia="Times New Roman" w:hAnsiTheme="minorHAnsi" w:cs="Arial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pacing w:val="-4"/>
                <w:sz w:val="22"/>
                <w:szCs w:val="22"/>
              </w:rPr>
              <w:t>Cell – 214-686-4833</w:t>
            </w:r>
          </w:p>
          <w:p w14:paraId="0E804962" w14:textId="77777777" w:rsidR="004C6133" w:rsidRPr="002E1CC8" w:rsidRDefault="004C6133" w:rsidP="004C6133">
            <w:pPr>
              <w:rPr>
                <w:rFonts w:asciiTheme="minorHAnsi" w:eastAsia="Times New Roman" w:hAnsiTheme="minorHAnsi"/>
                <w:color w:val="000000" w:themeColor="text1"/>
                <w:sz w:val="22"/>
                <w:szCs w:val="22"/>
              </w:rPr>
            </w:pPr>
            <w:r w:rsidRPr="002E1CC8">
              <w:rPr>
                <w:rFonts w:asciiTheme="minorHAnsi" w:eastAsia="Times New Roman" w:hAnsiTheme="minorHAnsi"/>
                <w:color w:val="000000" w:themeColor="text1"/>
                <w:sz w:val="22"/>
                <w:szCs w:val="22"/>
              </w:rPr>
              <w:t>Sharon.Kilmartin@ihg.com</w:t>
            </w:r>
          </w:p>
          <w:p w14:paraId="2976808E" w14:textId="78346EE4" w:rsidR="0012708E" w:rsidRPr="00FD0532" w:rsidRDefault="00533B9B" w:rsidP="0012708E">
            <w:pPr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  <w:r w:rsidRPr="00D31AB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</w:r>
            <w:r w:rsidR="008869A0" w:rsidRPr="00FD0532"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  <w:t xml:space="preserve">Jim </w:t>
            </w:r>
            <w:proofErr w:type="spellStart"/>
            <w:r w:rsidR="008869A0" w:rsidRPr="00FD0532"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  <w:t>Riticher</w:t>
            </w:r>
            <w:proofErr w:type="spellEnd"/>
          </w:p>
          <w:p w14:paraId="0E8F0982" w14:textId="77F17843" w:rsidR="008869A0" w:rsidRDefault="008869A0" w:rsidP="0012708E">
            <w:pPr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  <w:r w:rsidRPr="00FD0532"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  <w:t>District 2 – 1/22 to 12/24</w:t>
            </w:r>
          </w:p>
          <w:p w14:paraId="059FA791" w14:textId="595025FA" w:rsidR="00FD0532" w:rsidRDefault="00FD0532" w:rsidP="0012708E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5276 Trowbridge Drive</w:t>
            </w:r>
          </w:p>
          <w:p w14:paraId="72CDBC56" w14:textId="1916FDC9" w:rsidR="00FD0532" w:rsidRPr="00224E56" w:rsidRDefault="00FD0532" w:rsidP="0012708E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</w:pPr>
            <w:r w:rsidRPr="00224E56"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  <w:t>Dunwoody, GA 30338</w:t>
            </w:r>
          </w:p>
          <w:p w14:paraId="2212C251" w14:textId="18720BAB" w:rsidR="00FD0532" w:rsidRPr="00224E56" w:rsidRDefault="00FD0532" w:rsidP="0012708E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</w:pPr>
            <w:r w:rsidRPr="00224E56"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  <w:t>Cell – 404-271-9554</w:t>
            </w:r>
          </w:p>
          <w:p w14:paraId="6A3659DD" w14:textId="5FC9240C" w:rsidR="00FD0532" w:rsidRPr="00224E56" w:rsidRDefault="00FD0532" w:rsidP="0012708E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</w:pPr>
            <w:r w:rsidRPr="00224E56"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  <w:t>riticher@bellsouth.net</w:t>
            </w:r>
          </w:p>
          <w:p w14:paraId="63BA49C8" w14:textId="77777777" w:rsidR="00FD0532" w:rsidRPr="00224E56" w:rsidRDefault="00FD0532" w:rsidP="0012708E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</w:pPr>
          </w:p>
          <w:p w14:paraId="6F96638F" w14:textId="67407412" w:rsidR="003F7A64" w:rsidRPr="00224E56" w:rsidRDefault="003F7A64" w:rsidP="002A7C02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pl-PL"/>
              </w:rPr>
            </w:pPr>
          </w:p>
        </w:tc>
        <w:tc>
          <w:tcPr>
            <w:tcW w:w="3600" w:type="dxa"/>
          </w:tcPr>
          <w:p w14:paraId="55023D83" w14:textId="77777777" w:rsidR="00AC7159" w:rsidRPr="00224E56" w:rsidRDefault="00AC7159" w:rsidP="004C6133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pl-PL"/>
              </w:rPr>
            </w:pPr>
          </w:p>
          <w:p w14:paraId="40081D19" w14:textId="323EAA9E" w:rsidR="004C6133" w:rsidRPr="00366670" w:rsidRDefault="00366670" w:rsidP="004C6133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David </w:t>
            </w:r>
            <w:proofErr w:type="spellStart"/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Abes</w:t>
            </w:r>
            <w:proofErr w:type="spellEnd"/>
          </w:p>
          <w:p w14:paraId="0DF2C15F" w14:textId="77BE78B8" w:rsidR="002A7C02" w:rsidRPr="00366670" w:rsidRDefault="002A7C02" w:rsidP="004C6133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Restaurant/Retail 2 – 1/</w:t>
            </w:r>
            <w:r w:rsidR="0036667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22</w:t>
            </w:r>
            <w:r w:rsidRPr="0036667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to 12/2</w:t>
            </w:r>
            <w:r w:rsidR="0036667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4</w:t>
            </w:r>
          </w:p>
          <w:p w14:paraId="125129DE" w14:textId="09F6417A" w:rsidR="004C6133" w:rsidRPr="00366670" w:rsidRDefault="00366670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The Village / Bar(n)</w:t>
            </w:r>
          </w:p>
          <w:p w14:paraId="4EBFDEB2" w14:textId="0B7D5917" w:rsidR="004C6133" w:rsidRPr="00366670" w:rsidRDefault="00366670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5521 Chamblee Dunwoody Road</w:t>
            </w:r>
          </w:p>
          <w:p w14:paraId="31CF4395" w14:textId="5E9632BC" w:rsidR="004C6133" w:rsidRPr="00366670" w:rsidRDefault="004C6133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Dunwoody, GA 303</w:t>
            </w:r>
            <w:r w:rsidR="00366670" w:rsidRPr="0036667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38</w:t>
            </w:r>
          </w:p>
          <w:p w14:paraId="4B50217C" w14:textId="5DE9F225" w:rsidR="004C6133" w:rsidRPr="00366670" w:rsidRDefault="00366670" w:rsidP="004C613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6667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Cell – 404-643-6364</w:t>
            </w:r>
          </w:p>
          <w:p w14:paraId="2B07D45E" w14:textId="67B65B85" w:rsidR="00305153" w:rsidRPr="00224E56" w:rsidRDefault="00F968FD" w:rsidP="002A5E81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224E56">
              <w:rPr>
                <w:rFonts w:asciiTheme="minorHAnsi" w:hAnsiTheme="minorHAnsi"/>
                <w:sz w:val="22"/>
                <w:szCs w:val="22"/>
              </w:rPr>
              <w:t>davidabes1@gmail.com</w:t>
            </w:r>
            <w:r w:rsidR="00533B9B" w:rsidRPr="00224E5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</w:r>
            <w:r w:rsidR="00533B9B" w:rsidRPr="00224E5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</w:r>
            <w:r w:rsidR="008555B0"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David </w:t>
            </w:r>
            <w:r w:rsidR="00533B9B"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Toolan</w:t>
            </w:r>
          </w:p>
          <w:p w14:paraId="7258DC14" w14:textId="789BFA8C" w:rsidR="0043331B" w:rsidRDefault="00305153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At-Large 2 – 1/20 to 12/22</w:t>
            </w:r>
            <w:r w:rsidR="00533B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Deputy General Counsel</w:t>
            </w:r>
            <w:r w:rsidR="00533B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 xml:space="preserve">CRH Americas, Inc. </w:t>
            </w:r>
            <w:r w:rsidR="00533B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900 Ashwood Parkway, Suite 600</w:t>
            </w:r>
            <w:r w:rsidR="00533B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Atlanta, GA 30338</w:t>
            </w:r>
            <w:r w:rsidR="00533B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Office – 770-39</w:t>
            </w:r>
            <w:r w:rsidR="0043071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2-5368</w:t>
            </w:r>
            <w:r w:rsidR="0043071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 xml:space="preserve">Cell – 404-216-8706 </w:t>
            </w:r>
            <w:r w:rsidR="0043071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David</w:t>
            </w:r>
            <w:r w:rsidR="00533B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.Toolan@na.crh.com </w:t>
            </w:r>
          </w:p>
          <w:p w14:paraId="3B30D3DC" w14:textId="77777777" w:rsidR="0043331B" w:rsidRDefault="0043331B" w:rsidP="002A5E81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55FFE9F8" w14:textId="42074CC6" w:rsidR="0043331B" w:rsidRPr="00224E56" w:rsidRDefault="00564FFB" w:rsidP="0043331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</w:pPr>
            <w:r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>La</w:t>
            </w:r>
            <w:r w:rsidR="00221EF9"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r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>Vonia De Yampert-Wynn</w:t>
            </w:r>
          </w:p>
          <w:p w14:paraId="7ED04C6A" w14:textId="0D2E70AE" w:rsidR="00305153" w:rsidRPr="00224E56" w:rsidRDefault="00305153" w:rsidP="0043331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</w:pPr>
            <w:r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 xml:space="preserve">Hotel </w:t>
            </w:r>
            <w:r w:rsidR="00564FFB"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>2</w:t>
            </w:r>
            <w:r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 xml:space="preserve"> – 1/19 to </w:t>
            </w:r>
            <w:r w:rsidR="002A7C02" w:rsidRPr="00224E56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es-ES"/>
              </w:rPr>
              <w:t>12/21</w:t>
            </w:r>
          </w:p>
          <w:p w14:paraId="55BFAEED" w14:textId="77777777" w:rsidR="0043331B" w:rsidRPr="00224E56" w:rsidRDefault="0043331B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es-ES"/>
              </w:rPr>
            </w:pPr>
            <w:r w:rsidRPr="00224E56">
              <w:rPr>
                <w:rFonts w:asciiTheme="minorHAnsi" w:hAnsiTheme="minorHAnsi"/>
                <w:color w:val="000000" w:themeColor="text1"/>
                <w:sz w:val="22"/>
                <w:szCs w:val="22"/>
                <w:lang w:val="es-ES"/>
              </w:rPr>
              <w:t>General Manager</w:t>
            </w:r>
          </w:p>
          <w:p w14:paraId="35A6A027" w14:textId="56F2F755" w:rsidR="0043331B" w:rsidRPr="00224E56" w:rsidRDefault="00221EF9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es-ES"/>
              </w:rPr>
            </w:pPr>
            <w:r w:rsidRPr="00224E56">
              <w:rPr>
                <w:rFonts w:asciiTheme="minorHAnsi" w:hAnsiTheme="minorHAnsi"/>
                <w:color w:val="000000" w:themeColor="text1"/>
                <w:sz w:val="22"/>
                <w:szCs w:val="22"/>
                <w:lang w:val="es-ES"/>
              </w:rPr>
              <w:t>Hampton Inn &amp; Suites</w:t>
            </w:r>
          </w:p>
          <w:p w14:paraId="545ABAC7" w14:textId="64B0AE4B" w:rsidR="0043331B" w:rsidRPr="00224E56" w:rsidRDefault="00221EF9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es-ES"/>
              </w:rPr>
            </w:pPr>
            <w:r w:rsidRPr="00224E56">
              <w:rPr>
                <w:rFonts w:asciiTheme="minorHAnsi" w:hAnsiTheme="minorHAnsi"/>
                <w:color w:val="000000" w:themeColor="text1"/>
                <w:sz w:val="22"/>
                <w:szCs w:val="22"/>
                <w:lang w:val="es-ES"/>
              </w:rPr>
              <w:t>4564 Ashford Dunwoody Rd</w:t>
            </w:r>
          </w:p>
          <w:p w14:paraId="37BC507E" w14:textId="1744E6DC" w:rsidR="0043331B" w:rsidRPr="004C6133" w:rsidRDefault="00D31AB0" w:rsidP="0043331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Dunwoody</w:t>
            </w:r>
            <w:r w:rsidR="0043331B"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GA 30346</w:t>
            </w:r>
          </w:p>
          <w:p w14:paraId="2141C6C9" w14:textId="23D4F00B" w:rsidR="0043331B" w:rsidRPr="0092097F" w:rsidRDefault="0043331B" w:rsidP="00564FFB">
            <w:pPr>
              <w:rPr>
                <w:rFonts w:asciiTheme="minorHAnsi" w:eastAsia="Times New Roman" w:hAnsiTheme="minorHAnsi"/>
                <w:color w:val="000000" w:themeColor="text1"/>
                <w:sz w:val="21"/>
                <w:szCs w:val="21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Office – </w:t>
            </w:r>
            <w:r w:rsidRPr="004C6133">
              <w:rPr>
                <w:rFonts w:asciiTheme="minorHAnsi" w:eastAsia="Times New Roman" w:hAnsiTheme="minorHAnsi"/>
                <w:color w:val="000000" w:themeColor="text1"/>
                <w:spacing w:val="8"/>
                <w:sz w:val="22"/>
                <w:szCs w:val="22"/>
                <w:shd w:val="clear" w:color="auto" w:fill="FFFFFF"/>
              </w:rPr>
              <w:t>770-</w:t>
            </w:r>
            <w:r w:rsidR="00221EF9">
              <w:rPr>
                <w:rFonts w:asciiTheme="minorHAnsi" w:eastAsia="Times New Roman" w:hAnsiTheme="minorHAnsi"/>
                <w:color w:val="000000" w:themeColor="text1"/>
                <w:spacing w:val="8"/>
                <w:sz w:val="22"/>
                <w:szCs w:val="22"/>
                <w:shd w:val="clear" w:color="auto" w:fill="FFFFFF"/>
              </w:rPr>
              <w:t xml:space="preserve">350-9995 </w:t>
            </w:r>
            <w:r w:rsidR="00564FFB">
              <w:rPr>
                <w:rFonts w:asciiTheme="minorHAnsi" w:eastAsia="Times New Roman" w:hAnsiTheme="minorHAnsi"/>
                <w:color w:val="000000" w:themeColor="text1"/>
                <w:sz w:val="21"/>
                <w:szCs w:val="21"/>
              </w:rPr>
              <w:t>La.Wynn@hilton.com</w:t>
            </w:r>
          </w:p>
          <w:p w14:paraId="47AA1C58" w14:textId="77777777" w:rsidR="00305153" w:rsidRDefault="00533B9B" w:rsidP="00305153">
            <w:pP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</w:r>
            <w:r w:rsidR="0030515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 xml:space="preserve">Zoe </w:t>
            </w:r>
            <w:proofErr w:type="spellStart"/>
            <w:r w:rsidR="0030515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Franciscus</w:t>
            </w:r>
            <w:proofErr w:type="spellEnd"/>
          </w:p>
          <w:p w14:paraId="640E3D86" w14:textId="77777777" w:rsidR="00305153" w:rsidRDefault="00305153" w:rsidP="00305153">
            <w:pP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District 3 – 1/20 to 12/22</w:t>
            </w:r>
          </w:p>
          <w:p w14:paraId="115B2A8E" w14:textId="77777777" w:rsidR="00305153" w:rsidRPr="00F323A7" w:rsidRDefault="00305153" w:rsidP="00305153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F323A7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Co-founder &amp; Managing Director</w:t>
            </w:r>
          </w:p>
          <w:p w14:paraId="717C3A23" w14:textId="77777777" w:rsidR="00305153" w:rsidRPr="00DB1E3D" w:rsidRDefault="00305153" w:rsidP="00305153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sv-SE"/>
              </w:rPr>
            </w:pPr>
            <w:proofErr w:type="spellStart"/>
            <w:r w:rsidRPr="00DB1E3D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sv-SE"/>
              </w:rPr>
              <w:t>Perform</w:t>
            </w:r>
            <w:proofErr w:type="spellEnd"/>
            <w:r w:rsidRPr="00DB1E3D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sv-SE"/>
              </w:rPr>
              <w:t xml:space="preserve"> International LLC</w:t>
            </w:r>
          </w:p>
          <w:p w14:paraId="45CF4587" w14:textId="1FA7D969" w:rsidR="00305153" w:rsidRPr="00DB1E3D" w:rsidRDefault="00DB1E3D" w:rsidP="00305153">
            <w:pPr>
              <w:pStyle w:val="PlainTex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1050 Crowne Point P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kwy, Ste 500</w:t>
            </w:r>
          </w:p>
          <w:p w14:paraId="3BAB2CC7" w14:textId="2374AAFC" w:rsidR="00305153" w:rsidRPr="00DB1E3D" w:rsidRDefault="00305153" w:rsidP="00305153">
            <w:pPr>
              <w:pStyle w:val="PlainTex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Atlanta, GA 30</w:t>
            </w:r>
            <w:r w:rsidR="00DB1E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338</w:t>
            </w:r>
          </w:p>
          <w:p w14:paraId="30E194E0" w14:textId="77777777" w:rsidR="00305153" w:rsidRPr="00DB1E3D" w:rsidRDefault="00305153" w:rsidP="00305153">
            <w:pPr>
              <w:pStyle w:val="PlainText"/>
              <w:rPr>
                <w:rFonts w:asciiTheme="minorHAnsi" w:hAnsiTheme="minorHAnsi"/>
                <w:color w:val="000000" w:themeColor="text1"/>
                <w:sz w:val="22"/>
                <w:szCs w:val="22"/>
                <w:lang w:val="sv-SE"/>
              </w:rPr>
            </w:pPr>
            <w:r w:rsidRPr="00DB1E3D">
              <w:rPr>
                <w:rFonts w:asciiTheme="minorHAnsi" w:hAnsiTheme="minorHAnsi"/>
                <w:color w:val="000000" w:themeColor="text1"/>
                <w:sz w:val="22"/>
                <w:szCs w:val="22"/>
                <w:lang w:val="sv-SE"/>
              </w:rPr>
              <w:t>Office – 770-220-2242</w:t>
            </w:r>
          </w:p>
          <w:p w14:paraId="59193342" w14:textId="77777777" w:rsidR="00305153" w:rsidRPr="004C6133" w:rsidRDefault="00305153" w:rsidP="00305153">
            <w:pPr>
              <w:pStyle w:val="PlainTex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4C613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Cell –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404-409-9905</w:t>
            </w:r>
          </w:p>
          <w:p w14:paraId="1E07F496" w14:textId="36D05BAB" w:rsidR="002A5E81" w:rsidRPr="004C6133" w:rsidRDefault="00305153" w:rsidP="00305153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92097F">
              <w:rPr>
                <w:rFonts w:asciiTheme="minorHAnsi" w:hAnsiTheme="minorHAnsi"/>
                <w:sz w:val="22"/>
                <w:szCs w:val="22"/>
              </w:rPr>
              <w:t>zoefranciscus@gmail.</w:t>
            </w:r>
            <w:r>
              <w:rPr>
                <w:rFonts w:asciiTheme="minorHAnsi" w:hAnsiTheme="minorHAnsi"/>
                <w:sz w:val="22"/>
                <w:szCs w:val="22"/>
              </w:rPr>
              <w:t>com</w:t>
            </w:r>
          </w:p>
          <w:p w14:paraId="521E5246" w14:textId="676CEEE5" w:rsidR="00F15005" w:rsidRPr="004C6133" w:rsidRDefault="00F15005" w:rsidP="003F7A64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6A0BC651" w14:textId="77777777" w:rsidR="0043331B" w:rsidRPr="004C6133" w:rsidRDefault="0043331B" w:rsidP="00A72E89">
      <w:pPr>
        <w:rPr>
          <w:rFonts w:asciiTheme="minorHAnsi" w:hAnsiTheme="minorHAnsi"/>
          <w:color w:val="000000" w:themeColor="text1"/>
          <w:sz w:val="22"/>
          <w:szCs w:val="22"/>
        </w:rPr>
      </w:pPr>
    </w:p>
    <w:sectPr w:rsidR="0043331B" w:rsidRPr="004C6133" w:rsidSect="00224E56">
      <w:headerReference w:type="default" r:id="rId8"/>
      <w:footerReference w:type="default" r:id="rId9"/>
      <w:pgSz w:w="12240" w:h="15840"/>
      <w:pgMar w:top="720" w:right="720" w:bottom="720" w:left="720" w:header="806" w:footer="92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0A624" w14:textId="77777777" w:rsidR="00186B97" w:rsidRDefault="00186B97">
      <w:r>
        <w:separator/>
      </w:r>
    </w:p>
  </w:endnote>
  <w:endnote w:type="continuationSeparator" w:id="0">
    <w:p w14:paraId="25DA47C4" w14:textId="77777777" w:rsidR="00186B97" w:rsidRDefault="0018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2AB4" w14:textId="77777777" w:rsidR="00CF4591" w:rsidRPr="00646FD8" w:rsidRDefault="00CF4591" w:rsidP="00FD12A2">
    <w:pPr>
      <w:pStyle w:val="Footer"/>
      <w:spacing w:befor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AA367" w14:textId="77777777" w:rsidR="00186B97" w:rsidRDefault="00186B97">
      <w:r>
        <w:separator/>
      </w:r>
    </w:p>
  </w:footnote>
  <w:footnote w:type="continuationSeparator" w:id="0">
    <w:p w14:paraId="7F4ED12D" w14:textId="77777777" w:rsidR="00186B97" w:rsidRDefault="0018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02BDE" w14:textId="598C6FB9" w:rsidR="00CF4591" w:rsidRPr="00646FD8" w:rsidRDefault="00F323A7" w:rsidP="00A72E89">
    <w:pPr>
      <w:pStyle w:val="Header"/>
      <w:jc w:val="center"/>
    </w:pPr>
    <w:r>
      <w:rPr>
        <w:noProof/>
      </w:rPr>
      <w:drawing>
        <wp:inline distT="0" distB="0" distL="0" distR="0" wp14:anchorId="7BA6EE49" wp14:editId="7D5BAC54">
          <wp:extent cx="1544955" cy="1427268"/>
          <wp:effectExtent l="0" t="0" r="0" b="1905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1311" cy="1442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7DF"/>
    <w:rsid w:val="0000744F"/>
    <w:rsid w:val="00030F89"/>
    <w:rsid w:val="00051DE7"/>
    <w:rsid w:val="000954B3"/>
    <w:rsid w:val="000B2CCD"/>
    <w:rsid w:val="000D4640"/>
    <w:rsid w:val="000D6C36"/>
    <w:rsid w:val="000E4491"/>
    <w:rsid w:val="00124F88"/>
    <w:rsid w:val="0012708E"/>
    <w:rsid w:val="0013343A"/>
    <w:rsid w:val="0015213B"/>
    <w:rsid w:val="00186B97"/>
    <w:rsid w:val="001A402E"/>
    <w:rsid w:val="001E4C68"/>
    <w:rsid w:val="0021765C"/>
    <w:rsid w:val="00221EF9"/>
    <w:rsid w:val="00224E56"/>
    <w:rsid w:val="00231563"/>
    <w:rsid w:val="00233909"/>
    <w:rsid w:val="00242EB4"/>
    <w:rsid w:val="00257701"/>
    <w:rsid w:val="00285910"/>
    <w:rsid w:val="00297E9C"/>
    <w:rsid w:val="002A5E81"/>
    <w:rsid w:val="002A7C02"/>
    <w:rsid w:val="002E1CC8"/>
    <w:rsid w:val="00305153"/>
    <w:rsid w:val="003066FD"/>
    <w:rsid w:val="00322BE3"/>
    <w:rsid w:val="00334727"/>
    <w:rsid w:val="00336D8A"/>
    <w:rsid w:val="003448F0"/>
    <w:rsid w:val="00366670"/>
    <w:rsid w:val="00370B27"/>
    <w:rsid w:val="003A7808"/>
    <w:rsid w:val="003C7BF5"/>
    <w:rsid w:val="003E1B24"/>
    <w:rsid w:val="003F47C8"/>
    <w:rsid w:val="003F7A64"/>
    <w:rsid w:val="00401CFE"/>
    <w:rsid w:val="00430716"/>
    <w:rsid w:val="0043331B"/>
    <w:rsid w:val="00433FE7"/>
    <w:rsid w:val="00443C6D"/>
    <w:rsid w:val="004C6133"/>
    <w:rsid w:val="0050386F"/>
    <w:rsid w:val="005308F1"/>
    <w:rsid w:val="005334F1"/>
    <w:rsid w:val="00533B9B"/>
    <w:rsid w:val="005370F3"/>
    <w:rsid w:val="005416E6"/>
    <w:rsid w:val="00564FFB"/>
    <w:rsid w:val="00582A22"/>
    <w:rsid w:val="00595F0F"/>
    <w:rsid w:val="005A1675"/>
    <w:rsid w:val="005A5BE2"/>
    <w:rsid w:val="005C2495"/>
    <w:rsid w:val="005D101E"/>
    <w:rsid w:val="005F53F9"/>
    <w:rsid w:val="006253E8"/>
    <w:rsid w:val="00680E9A"/>
    <w:rsid w:val="006A6818"/>
    <w:rsid w:val="006B14AD"/>
    <w:rsid w:val="007255E1"/>
    <w:rsid w:val="00727C7C"/>
    <w:rsid w:val="00752493"/>
    <w:rsid w:val="00754F5F"/>
    <w:rsid w:val="00756270"/>
    <w:rsid w:val="007C114D"/>
    <w:rsid w:val="007C6716"/>
    <w:rsid w:val="008555B0"/>
    <w:rsid w:val="008869A0"/>
    <w:rsid w:val="008A5CEC"/>
    <w:rsid w:val="008B3B3C"/>
    <w:rsid w:val="0092097F"/>
    <w:rsid w:val="00954ABB"/>
    <w:rsid w:val="009667DF"/>
    <w:rsid w:val="00975684"/>
    <w:rsid w:val="009859D4"/>
    <w:rsid w:val="00993101"/>
    <w:rsid w:val="009C41A7"/>
    <w:rsid w:val="009E332D"/>
    <w:rsid w:val="009F38B9"/>
    <w:rsid w:val="00A1489E"/>
    <w:rsid w:val="00A16324"/>
    <w:rsid w:val="00A3018C"/>
    <w:rsid w:val="00A50404"/>
    <w:rsid w:val="00A72E89"/>
    <w:rsid w:val="00A8445D"/>
    <w:rsid w:val="00AA7288"/>
    <w:rsid w:val="00AC7159"/>
    <w:rsid w:val="00AE3E4D"/>
    <w:rsid w:val="00B0346F"/>
    <w:rsid w:val="00B3259B"/>
    <w:rsid w:val="00B41187"/>
    <w:rsid w:val="00B4641A"/>
    <w:rsid w:val="00B65E27"/>
    <w:rsid w:val="00BA0E26"/>
    <w:rsid w:val="00BB5E15"/>
    <w:rsid w:val="00C5662D"/>
    <w:rsid w:val="00C864CD"/>
    <w:rsid w:val="00CF4591"/>
    <w:rsid w:val="00D16774"/>
    <w:rsid w:val="00D31AB0"/>
    <w:rsid w:val="00D33B8C"/>
    <w:rsid w:val="00D536C5"/>
    <w:rsid w:val="00D946AD"/>
    <w:rsid w:val="00DB1E3D"/>
    <w:rsid w:val="00DC5F41"/>
    <w:rsid w:val="00E0464B"/>
    <w:rsid w:val="00E3145D"/>
    <w:rsid w:val="00E47908"/>
    <w:rsid w:val="00EA1956"/>
    <w:rsid w:val="00EA35DB"/>
    <w:rsid w:val="00EC6D16"/>
    <w:rsid w:val="00ED3F96"/>
    <w:rsid w:val="00EF038C"/>
    <w:rsid w:val="00EF67F2"/>
    <w:rsid w:val="00EF7A9A"/>
    <w:rsid w:val="00F15005"/>
    <w:rsid w:val="00F21E29"/>
    <w:rsid w:val="00F238BC"/>
    <w:rsid w:val="00F31E05"/>
    <w:rsid w:val="00F323A7"/>
    <w:rsid w:val="00F773D1"/>
    <w:rsid w:val="00F968FD"/>
    <w:rsid w:val="00FA5F34"/>
    <w:rsid w:val="00FA7AFD"/>
    <w:rsid w:val="00FB3FF7"/>
    <w:rsid w:val="00FD0532"/>
    <w:rsid w:val="00FD12A2"/>
    <w:rsid w:val="00FE2681"/>
    <w:rsid w:val="00FF2C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DF7BCE4"/>
  <w15:docId w15:val="{27908D9D-449F-4C48-B70E-B15D8F80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39D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2E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222E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222E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222E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568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568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E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15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41187"/>
    <w:rPr>
      <w:rFonts w:ascii="Consolas" w:eastAsia="Times New Roman" w:hAnsi="Consolas" w:cs="Consolas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41187"/>
    <w:rPr>
      <w:rFonts w:ascii="Consolas" w:eastAsia="Times New Roman" w:hAnsi="Consolas" w:cs="Consola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A5E8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533B9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ricardogonzalo@gephardt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talian@e48thstreetmarke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\AppData\Local\Microsoft\Windows\Temporary%20Internet%20Files\Content.Outlook\UQHWDDDB\CVBD%20ELetterhead%20Revised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C:\Users\Katie\AppData\Local\Microsoft\Windows\Temporary Internet Files\Content.Outlook\UQHWDDDB\CVBD ELetterhead Revised 2.dot</Template>
  <TotalTime>10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Links>
    <vt:vector size="12" baseType="variant">
      <vt:variant>
        <vt:i4>8257608</vt:i4>
      </vt:variant>
      <vt:variant>
        <vt:i4>-1</vt:i4>
      </vt:variant>
      <vt:variant>
        <vt:i4>2055</vt:i4>
      </vt:variant>
      <vt:variant>
        <vt:i4>1</vt:i4>
      </vt:variant>
      <vt:variant>
        <vt:lpwstr>CVBD Footer</vt:lpwstr>
      </vt:variant>
      <vt:variant>
        <vt:lpwstr/>
      </vt:variant>
      <vt:variant>
        <vt:i4>7667794</vt:i4>
      </vt:variant>
      <vt:variant>
        <vt:i4>-1</vt:i4>
      </vt:variant>
      <vt:variant>
        <vt:i4>2056</vt:i4>
      </vt:variant>
      <vt:variant>
        <vt:i4>1</vt:i4>
      </vt:variant>
      <vt:variant>
        <vt:lpwstr>CVBD Stationery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Jennifer Rao</cp:lastModifiedBy>
  <cp:revision>8</cp:revision>
  <cp:lastPrinted>2022-01-24T17:12:00Z</cp:lastPrinted>
  <dcterms:created xsi:type="dcterms:W3CDTF">2022-01-24T16:59:00Z</dcterms:created>
  <dcterms:modified xsi:type="dcterms:W3CDTF">2022-02-17T18:26:00Z</dcterms:modified>
</cp:coreProperties>
</file>