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3B566B" w14:textId="64A82103" w:rsidR="00A5760C" w:rsidRPr="00A5746C" w:rsidRDefault="007E399D" w:rsidP="00A5760C">
      <w:pPr>
        <w:pStyle w:val="Title"/>
        <w:jc w:val="center"/>
        <w:rPr>
          <w:sz w:val="80"/>
          <w:szCs w:val="80"/>
        </w:rPr>
      </w:pPr>
      <w:r w:rsidRPr="00A5746C">
        <w:rPr>
          <w:noProof/>
          <w:sz w:val="80"/>
          <w:szCs w:val="80"/>
          <w:lang w:eastAsia="en-US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7EAC6A7" wp14:editId="64D3DFE3">
                <wp:simplePos x="0" y="0"/>
                <wp:positionH relativeFrom="column">
                  <wp:posOffset>8710295</wp:posOffset>
                </wp:positionH>
                <wp:positionV relativeFrom="paragraph">
                  <wp:posOffset>717922</wp:posOffset>
                </wp:positionV>
                <wp:extent cx="2498090" cy="147254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090" cy="1472540"/>
                          <a:chOff x="0" y="-1859969"/>
                          <a:chExt cx="2830172" cy="3941508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52" y="-1859969"/>
                            <a:ext cx="2776220" cy="2082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 flipV="1">
                            <a:off x="0" y="2029690"/>
                            <a:ext cx="2776220" cy="5184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98B1B4" w14:textId="77777777" w:rsidR="0021537F" w:rsidRPr="0021537F" w:rsidRDefault="002153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EAC6A7" id="Group 14" o:spid="_x0000_s1026" style="position:absolute;left:0;text-align:left;margin-left:685.85pt;margin-top:56.55pt;width:196.7pt;height:115.95pt;z-index:-251664384" coordorigin=",-18599" coordsize="28301,394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539;top:-18599;width:27762;height:2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top:20296;width:27762;height:5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" stroked="f">
                  <v:textbox>
                    <w:txbxContent>
                      <w:p w14:paraId="3B98B1B4" w14:textId="77777777" w:rsidR="0021537F" w:rsidRPr="0021537F" w:rsidRDefault="0021537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Pr="00A5746C">
        <w:rPr>
          <w:noProof/>
          <w:sz w:val="80"/>
          <w:szCs w:val="80"/>
          <w:lang w:eastAsia="en-US"/>
        </w:rPr>
        <w:drawing>
          <wp:anchor distT="0" distB="0" distL="114300" distR="114300" simplePos="0" relativeHeight="251680768" behindDoc="0" locked="0" layoutInCell="1" allowOverlap="1" wp14:anchorId="2F4104E5" wp14:editId="6C65A193">
            <wp:simplePos x="0" y="0"/>
            <wp:positionH relativeFrom="column">
              <wp:posOffset>-3135085</wp:posOffset>
            </wp:positionH>
            <wp:positionV relativeFrom="paragraph">
              <wp:posOffset>-11875</wp:posOffset>
            </wp:positionV>
            <wp:extent cx="1483570" cy="10243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570" cy="102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858E6" w:rsidRPr="00A5746C">
        <w:rPr>
          <w:color w:val="2682A6" w:themeColor="accent4"/>
          <w:sz w:val="80"/>
          <w:szCs w:val="80"/>
        </w:rPr>
        <w:t xml:space="preserve">PBIA </w:t>
      </w:r>
      <w:r w:rsidR="00261059">
        <w:rPr>
          <w:color w:val="2682A6" w:themeColor="accent4"/>
          <w:sz w:val="80"/>
          <w:szCs w:val="80"/>
        </w:rPr>
        <w:t>4</w:t>
      </w:r>
      <w:r w:rsidR="00261059" w:rsidRPr="00261059">
        <w:rPr>
          <w:color w:val="2682A6" w:themeColor="accent4"/>
          <w:sz w:val="80"/>
          <w:szCs w:val="80"/>
          <w:vertAlign w:val="superscript"/>
        </w:rPr>
        <w:t>th</w:t>
      </w:r>
      <w:r w:rsidR="00261059">
        <w:rPr>
          <w:color w:val="2682A6" w:themeColor="accent4"/>
          <w:sz w:val="80"/>
          <w:szCs w:val="80"/>
        </w:rPr>
        <w:t xml:space="preserve"> quarter UPCOMING PROJECTS</w:t>
      </w:r>
      <w:r w:rsidR="007715CA" w:rsidRPr="00A5746C">
        <w:rPr>
          <w:color w:val="2682A6" w:themeColor="accent4"/>
          <w:sz w:val="80"/>
          <w:szCs w:val="80"/>
        </w:rPr>
        <w:t xml:space="preserve"> </w:t>
      </w:r>
      <w:r w:rsidR="00795A12" w:rsidRPr="00A5746C">
        <w:rPr>
          <w:color w:val="2682A6" w:themeColor="accent4"/>
          <w:sz w:val="80"/>
          <w:szCs w:val="80"/>
        </w:rPr>
        <w:t>WORKSHOP</w:t>
      </w:r>
    </w:p>
    <w:p w14:paraId="51E5B06A" w14:textId="1164CA25" w:rsidR="00461040" w:rsidRDefault="000071EC" w:rsidP="0096243F">
      <w:pPr>
        <w:pStyle w:val="Title"/>
        <w:tabs>
          <w:tab w:val="center" w:pos="5400"/>
          <w:tab w:val="right" w:pos="10800"/>
        </w:tabs>
        <w:jc w:val="center"/>
        <w:rPr>
          <w:rFonts w:asciiTheme="minorHAnsi" w:hAnsiTheme="minorHAnsi"/>
          <w:color w:val="2682A6" w:themeColor="accent4"/>
          <w:sz w:val="48"/>
          <w:szCs w:val="48"/>
        </w:rPr>
      </w:pPr>
      <w:sdt>
        <w:sdtPr>
          <w:rPr>
            <w:rStyle w:val="Strong"/>
            <w:rFonts w:asciiTheme="minorHAnsi" w:hAnsiTheme="minorHAnsi"/>
            <w:b/>
            <w:color w:val="2682A6" w:themeColor="accent4"/>
            <w:sz w:val="48"/>
            <w:szCs w:val="48"/>
          </w:rPr>
          <w:id w:val="945890675"/>
          <w:placeholder>
            <w:docPart w:val="DC0E84779F584D229BF8F9C85170E117"/>
          </w:placeholder>
          <w:date w:fullDate="2019-10-09T00:00:00Z"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 w:val="0"/>
            <w:bCs/>
          </w:rPr>
        </w:sdtEndPr>
        <w:sdtContent>
          <w:r w:rsidR="000C4BCD">
            <w:rPr>
              <w:rStyle w:val="Strong"/>
              <w:rFonts w:asciiTheme="minorHAnsi" w:hAnsiTheme="minorHAnsi"/>
              <w:b/>
              <w:color w:val="2682A6" w:themeColor="accent4"/>
              <w:sz w:val="48"/>
              <w:szCs w:val="48"/>
            </w:rPr>
            <w:t>October 9, 2019</w:t>
          </w:r>
        </w:sdtContent>
      </w:sdt>
      <w:r w:rsidR="00905480" w:rsidRPr="006A46F8">
        <w:rPr>
          <w:rFonts w:asciiTheme="minorHAnsi" w:hAnsiTheme="minorHAnsi"/>
          <w:color w:val="2682A6" w:themeColor="accent4"/>
        </w:rPr>
        <w:t> </w:t>
      </w:r>
      <w:r w:rsidR="00B36712">
        <w:rPr>
          <w:rFonts w:asciiTheme="minorHAnsi" w:hAnsiTheme="minorHAnsi"/>
          <w:color w:val="2682A6" w:themeColor="accent4"/>
        </w:rPr>
        <w:t xml:space="preserve"> </w:t>
      </w:r>
      <w:r w:rsidR="00816B79">
        <w:rPr>
          <w:rFonts w:asciiTheme="minorHAnsi" w:hAnsiTheme="minorHAnsi"/>
          <w:color w:val="2682A6" w:themeColor="accent4"/>
          <w:sz w:val="48"/>
          <w:szCs w:val="48"/>
        </w:rPr>
        <w:t>3</w:t>
      </w:r>
      <w:r w:rsidR="000777E9">
        <w:rPr>
          <w:rFonts w:asciiTheme="minorHAnsi" w:hAnsiTheme="minorHAnsi"/>
          <w:color w:val="2682A6" w:themeColor="accent4"/>
          <w:sz w:val="48"/>
          <w:szCs w:val="48"/>
        </w:rPr>
        <w:t xml:space="preserve">:00 </w:t>
      </w:r>
      <w:r w:rsidR="00816B79">
        <w:rPr>
          <w:rFonts w:asciiTheme="minorHAnsi" w:hAnsiTheme="minorHAnsi"/>
          <w:color w:val="2682A6" w:themeColor="accent4"/>
          <w:sz w:val="48"/>
          <w:szCs w:val="48"/>
        </w:rPr>
        <w:t>P</w:t>
      </w:r>
      <w:r w:rsidR="005C095E">
        <w:rPr>
          <w:rFonts w:asciiTheme="minorHAnsi" w:hAnsiTheme="minorHAnsi"/>
          <w:color w:val="2682A6" w:themeColor="accent4"/>
          <w:sz w:val="48"/>
          <w:szCs w:val="48"/>
        </w:rPr>
        <w:t xml:space="preserve">m </w:t>
      </w:r>
      <w:r w:rsidR="00A5760C">
        <w:rPr>
          <w:rFonts w:asciiTheme="minorHAnsi" w:hAnsiTheme="minorHAnsi"/>
          <w:color w:val="2682A6" w:themeColor="accent4"/>
          <w:sz w:val="48"/>
          <w:szCs w:val="48"/>
        </w:rPr>
        <w:t>–</w:t>
      </w:r>
      <w:r w:rsidR="005C095E">
        <w:rPr>
          <w:rFonts w:asciiTheme="minorHAnsi" w:hAnsiTheme="minorHAnsi"/>
          <w:color w:val="2682A6" w:themeColor="accent4"/>
          <w:sz w:val="48"/>
          <w:szCs w:val="48"/>
        </w:rPr>
        <w:t xml:space="preserve"> </w:t>
      </w:r>
      <w:r w:rsidR="00816B79">
        <w:rPr>
          <w:rFonts w:asciiTheme="minorHAnsi" w:hAnsiTheme="minorHAnsi"/>
          <w:color w:val="2682A6" w:themeColor="accent4"/>
          <w:sz w:val="48"/>
          <w:szCs w:val="48"/>
        </w:rPr>
        <w:t>5:00 PM</w:t>
      </w:r>
    </w:p>
    <w:p w14:paraId="6A6F2966" w14:textId="051A02AF" w:rsidR="00093948" w:rsidRDefault="00A5760C" w:rsidP="009E2402">
      <w:pPr>
        <w:pStyle w:val="Title"/>
        <w:tabs>
          <w:tab w:val="center" w:pos="5400"/>
          <w:tab w:val="right" w:pos="10800"/>
        </w:tabs>
        <w:rPr>
          <w:sz w:val="44"/>
          <w:szCs w:val="44"/>
        </w:rPr>
      </w:pPr>
      <w:r>
        <w:rPr>
          <w:rFonts w:asciiTheme="minorHAnsi" w:hAnsiTheme="minorHAnsi"/>
          <w:color w:val="2682A6" w:themeColor="accent4"/>
          <w:sz w:val="48"/>
          <w:szCs w:val="48"/>
        </w:rPr>
        <w:t xml:space="preserve">           </w:t>
      </w:r>
    </w:p>
    <w:p w14:paraId="669928A2" w14:textId="3AD6D1A9" w:rsidR="00265564" w:rsidRDefault="009E2402" w:rsidP="009E2402">
      <w:pPr>
        <w:pStyle w:val="Title"/>
        <w:tabs>
          <w:tab w:val="center" w:pos="5400"/>
          <w:tab w:val="right" w:pos="10800"/>
        </w:tabs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>
        <w:rPr>
          <w:caps w:val="0"/>
          <w:noProof/>
          <w:color w:val="2682A6" w:themeColor="accent4"/>
          <w:spacing w:val="0"/>
          <w:sz w:val="44"/>
          <w:szCs w:val="44"/>
          <w:lang w:eastAsia="en-US"/>
        </w:rPr>
        <w:drawing>
          <wp:inline distT="0" distB="0" distL="0" distR="0" wp14:anchorId="727705E3" wp14:editId="11EA40BA">
            <wp:extent cx="3525201" cy="20116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418" cy="202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</w:p>
    <w:p w14:paraId="348699FD" w14:textId="5730AEFF" w:rsidR="000071EC" w:rsidRDefault="009E2402" w:rsidP="000071EC">
      <w:pPr>
        <w:pStyle w:val="Title"/>
        <w:tabs>
          <w:tab w:val="center" w:pos="5400"/>
          <w:tab w:val="right" w:pos="10800"/>
        </w:tabs>
        <w:spacing w:after="0"/>
        <w:jc w:val="center"/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Get ready for 2020</w:t>
      </w:r>
      <w:r w:rsidR="000071EC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</w:p>
    <w:p w14:paraId="60F559AA" w14:textId="01B63E63" w:rsidR="000C4BCD" w:rsidRDefault="000071EC" w:rsidP="000071EC">
      <w:pPr>
        <w:pStyle w:val="Title"/>
        <w:tabs>
          <w:tab w:val="center" w:pos="5400"/>
          <w:tab w:val="right" w:pos="10800"/>
        </w:tabs>
        <w:spacing w:after="0"/>
        <w:jc w:val="center"/>
        <w:rPr>
          <w:color w:val="2682A6" w:themeColor="accent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Be</w:t>
      </w:r>
      <w:r w:rsidR="009E2402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the first to know about </w:t>
      </w: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upcoming </w:t>
      </w:r>
      <w:r w:rsidR="009E2402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projects at </w:t>
      </w:r>
      <w:r w:rsidR="000C4BCD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the </w:t>
      </w: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Department of</w:t>
      </w:r>
      <w:r w:rsidR="000C4BCD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Airport</w:t>
      </w: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</w:t>
      </w:r>
      <w:r w:rsidR="000C4BCD"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</w:p>
    <w:p w14:paraId="70AEC161" w14:textId="40327DC3" w:rsidR="000C4BCD" w:rsidRPr="000C4BCD" w:rsidRDefault="000C4BCD" w:rsidP="000C4BCD">
      <w:pPr>
        <w:pStyle w:val="Title"/>
        <w:tabs>
          <w:tab w:val="center" w:pos="5400"/>
          <w:tab w:val="right" w:pos="10800"/>
        </w:tabs>
        <w:spacing w:after="0"/>
        <w:rPr>
          <w:color w:val="2682A6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olor w:val="2682A6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Pr="000C4BCD">
        <w:rPr>
          <w:color w:val="2682A6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</w:p>
    <w:p w14:paraId="2653E170" w14:textId="2F58CE32" w:rsidR="000C4BCD" w:rsidRPr="000C4BCD" w:rsidRDefault="000C4BCD" w:rsidP="000C4BCD">
      <w:pPr>
        <w:pStyle w:val="Company"/>
        <w:ind w:left="5760" w:firstLine="720"/>
        <w:rPr>
          <w:sz w:val="16"/>
          <w:szCs w:val="16"/>
        </w:rPr>
      </w:pPr>
    </w:p>
    <w:p w14:paraId="1E9F4C6F" w14:textId="7CEB266F" w:rsidR="000C4BCD" w:rsidRDefault="000071EC" w:rsidP="000C4BCD">
      <w:pPr>
        <w:pStyle w:val="Company"/>
        <w:ind w:left="5040" w:firstLine="720"/>
        <w:rPr>
          <w:rFonts w:ascii="UICTFontTextStyleBody" w:hAnsi="UICTFontTextStyleBody" w:cs="Times New Roman"/>
        </w:rPr>
      </w:pPr>
      <w:r>
        <w:rPr>
          <w:caps w:val="0"/>
          <w:noProof/>
          <w:color w:val="2682A6" w:themeColor="accent4"/>
          <w:sz w:val="44"/>
          <w:szCs w:val="44"/>
          <w:lang w:eastAsia="en-US"/>
        </w:rPr>
        <w:drawing>
          <wp:anchor distT="0" distB="0" distL="114300" distR="114300" simplePos="0" relativeHeight="251681792" behindDoc="0" locked="0" layoutInCell="1" allowOverlap="1" wp14:anchorId="1DEEAD2B" wp14:editId="7DAE018C">
            <wp:simplePos x="0" y="0"/>
            <wp:positionH relativeFrom="column">
              <wp:posOffset>284480</wp:posOffset>
            </wp:positionH>
            <wp:positionV relativeFrom="paragraph">
              <wp:posOffset>26035</wp:posOffset>
            </wp:positionV>
            <wp:extent cx="3058160" cy="2164080"/>
            <wp:effectExtent l="0" t="0" r="889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16" cy="216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BCD" w:rsidRPr="000C4BCD">
        <w:rPr>
          <w:sz w:val="28"/>
          <w:szCs w:val="28"/>
        </w:rPr>
        <w:t>Location</w:t>
      </w:r>
      <w:r w:rsidR="000C4BCD">
        <w:rPr>
          <w:rFonts w:ascii="UICTFontTextStyleBody" w:hAnsi="UICTFontTextStyleBody" w:cs="Times New Roman"/>
        </w:rPr>
        <w:t xml:space="preserve"> </w:t>
      </w:r>
    </w:p>
    <w:p w14:paraId="5570759E" w14:textId="4992C513" w:rsidR="000C4BCD" w:rsidRDefault="000C4BCD" w:rsidP="000C4BCD">
      <w:pPr>
        <w:pStyle w:val="Company"/>
        <w:ind w:left="5040" w:firstLine="720"/>
        <w:rPr>
          <w:rFonts w:ascii="Calibri" w:eastAsia="Times New Roman" w:hAnsi="Calibri" w:cs="Calibri"/>
          <w:color w:val="222222"/>
          <w:lang w:eastAsia="en-US"/>
        </w:rPr>
      </w:pPr>
      <w:r w:rsidRPr="000C4BCD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>DOA Conference Room</w:t>
      </w:r>
      <w:r>
        <w:rPr>
          <w:rFonts w:ascii="Calibri" w:eastAsia="Times New Roman" w:hAnsi="Calibri" w:cs="Calibri"/>
          <w:color w:val="222222"/>
          <w:lang w:eastAsia="en-US"/>
        </w:rPr>
        <w:t xml:space="preserve">    </w:t>
      </w:r>
    </w:p>
    <w:p w14:paraId="565D1054" w14:textId="05C8252E" w:rsidR="000C4BCD" w:rsidRDefault="000C4BCD" w:rsidP="000C4BCD">
      <w:pPr>
        <w:spacing w:after="0" w:line="240" w:lineRule="auto"/>
        <w:ind w:left="720"/>
        <w:rPr>
          <w:rFonts w:ascii="Calibri" w:eastAsia="Times New Roman" w:hAnsi="Calibri" w:cs="Calibri"/>
          <w:color w:val="222222"/>
          <w:sz w:val="28"/>
          <w:szCs w:val="28"/>
          <w:lang w:eastAsia="en-US"/>
        </w:rPr>
      </w:pP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 xml:space="preserve">      </w:t>
      </w: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 w:rsidRPr="00DE6CD6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>846 Palm Beach International Airport</w:t>
      </w:r>
    </w:p>
    <w:p w14:paraId="4B484FDD" w14:textId="0705258E" w:rsidR="000C4BCD" w:rsidRPr="00DE6CD6" w:rsidRDefault="000C4BCD" w:rsidP="000C4BC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sz w:val="28"/>
          <w:szCs w:val="28"/>
          <w:lang w:eastAsia="en-US"/>
        </w:rPr>
      </w:pP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 xml:space="preserve">                 </w:t>
      </w: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 w:rsidR="000071EC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 w:rsidR="000071EC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 w:rsidR="000071EC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 w:rsidR="000071EC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ab/>
      </w:r>
      <w:r w:rsidRPr="00DE6CD6">
        <w:rPr>
          <w:rFonts w:ascii="Calibri" w:eastAsia="Times New Roman" w:hAnsi="Calibri" w:cs="Calibri"/>
          <w:color w:val="222222"/>
          <w:sz w:val="28"/>
          <w:szCs w:val="28"/>
          <w:lang w:eastAsia="en-US"/>
        </w:rPr>
        <w:t>West Palm Beach, FL 33406</w:t>
      </w:r>
    </w:p>
    <w:p w14:paraId="0DD0EAD1" w14:textId="79FE85AB" w:rsidR="000C4BCD" w:rsidRPr="000C4BCD" w:rsidRDefault="009E2402" w:rsidP="009E2402">
      <w:pPr>
        <w:pStyle w:val="Title"/>
        <w:tabs>
          <w:tab w:val="left" w:pos="240"/>
          <w:tab w:val="center" w:pos="5400"/>
          <w:tab w:val="right" w:pos="10800"/>
        </w:tabs>
        <w:spacing w:after="0"/>
        <w:rPr>
          <w:caps w:val="0"/>
          <w:color w:val="2682A6" w:themeColor="accent4"/>
          <w:spacing w:val="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C4BCD">
        <w:rPr>
          <w:caps w:val="0"/>
          <w:color w:val="2682A6" w:themeColor="accent4"/>
          <w:spacing w:val="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</w:t>
      </w:r>
    </w:p>
    <w:p w14:paraId="4768926E" w14:textId="2E73A5E1" w:rsidR="00F60386" w:rsidRPr="009E2402" w:rsidRDefault="000C4BCD" w:rsidP="009E2402">
      <w:pPr>
        <w:pStyle w:val="Title"/>
        <w:tabs>
          <w:tab w:val="left" w:pos="240"/>
          <w:tab w:val="center" w:pos="5400"/>
          <w:tab w:val="right" w:pos="10800"/>
        </w:tabs>
        <w:spacing w:after="0"/>
        <w:rPr>
          <w:sz w:val="28"/>
          <w:szCs w:val="28"/>
        </w:rPr>
      </w:pP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>
        <w:rPr>
          <w:caps w:val="0"/>
          <w:color w:val="2682A6" w:themeColor="accent4"/>
          <w:spacing w:val="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  <w:t xml:space="preserve">                    </w:t>
      </w:r>
      <w:r w:rsidR="00F60386" w:rsidRPr="009E2402">
        <w:rPr>
          <w:sz w:val="28"/>
          <w:szCs w:val="28"/>
        </w:rPr>
        <w:t>Directions</w:t>
      </w:r>
    </w:p>
    <w:p w14:paraId="2889C745" w14:textId="7D9A8BEF" w:rsidR="00F60386" w:rsidRPr="000C4BCD" w:rsidRDefault="00F60386" w:rsidP="00773C9A">
      <w:pPr>
        <w:pStyle w:val="Heading3"/>
        <w:ind w:left="5040" w:firstLine="720"/>
        <w:rPr>
          <w:rFonts w:cs="Times New Roman"/>
          <w:color w:val="000000"/>
          <w:sz w:val="22"/>
          <w:szCs w:val="22"/>
        </w:rPr>
      </w:pPr>
      <w:r w:rsidRPr="000C4BCD">
        <w:rPr>
          <w:rFonts w:cs="Times New Roman"/>
          <w:color w:val="000000"/>
          <w:sz w:val="22"/>
          <w:szCs w:val="22"/>
        </w:rPr>
        <w:t xml:space="preserve">Take I-95 </w:t>
      </w:r>
      <w:r w:rsidR="000C4BCD">
        <w:rPr>
          <w:rFonts w:cs="Times New Roman"/>
          <w:color w:val="000000"/>
          <w:sz w:val="22"/>
          <w:szCs w:val="22"/>
        </w:rPr>
        <w:t xml:space="preserve">to </w:t>
      </w:r>
      <w:r w:rsidRPr="000C4BCD">
        <w:rPr>
          <w:rFonts w:cs="Times New Roman"/>
          <w:color w:val="000000"/>
          <w:sz w:val="22"/>
          <w:szCs w:val="22"/>
        </w:rPr>
        <w:t>Belvedere Road Exit</w:t>
      </w:r>
    </w:p>
    <w:p w14:paraId="48AE7B3B" w14:textId="1F307D47" w:rsidR="00F60386" w:rsidRPr="000C4BCD" w:rsidRDefault="00F60386" w:rsidP="00773C9A">
      <w:pPr>
        <w:tabs>
          <w:tab w:val="left" w:pos="5718"/>
        </w:tabs>
        <w:spacing w:after="0" w:line="240" w:lineRule="auto"/>
        <w:rPr>
          <w:rFonts w:asciiTheme="majorHAnsi" w:hAnsiTheme="majorHAnsi" w:cs="Times New Roman"/>
          <w:color w:val="000000"/>
          <w:sz w:val="22"/>
          <w:szCs w:val="22"/>
        </w:rPr>
      </w:pPr>
      <w:r w:rsidRPr="000C4BCD">
        <w:rPr>
          <w:rFonts w:asciiTheme="majorHAnsi" w:hAnsiTheme="majorHAnsi" w:cs="Times New Roman"/>
          <w:color w:val="000000"/>
          <w:sz w:val="22"/>
          <w:szCs w:val="22"/>
        </w:rPr>
        <w:tab/>
      </w:r>
      <w:r w:rsidRPr="000C4BCD">
        <w:rPr>
          <w:rFonts w:asciiTheme="majorHAnsi" w:hAnsiTheme="majorHAnsi" w:cs="Times New Roman"/>
          <w:color w:val="000000"/>
          <w:sz w:val="22"/>
          <w:szCs w:val="22"/>
        </w:rPr>
        <w:tab/>
        <w:t>Travel West on Belvedere to </w:t>
      </w:r>
      <w:hyperlink r:id="rId17" w:history="1">
        <w:r w:rsidRPr="000C4BCD">
          <w:rPr>
            <w:rFonts w:asciiTheme="majorHAnsi" w:hAnsiTheme="majorHAnsi" w:cs="Times New Roman"/>
            <w:color w:val="000000"/>
            <w:sz w:val="22"/>
            <w:szCs w:val="22"/>
          </w:rPr>
          <w:t>8</w:t>
        </w:r>
      </w:hyperlink>
      <w:hyperlink r:id="rId18" w:history="1">
        <w:r w:rsidRPr="000C4BCD">
          <w:rPr>
            <w:rFonts w:asciiTheme="majorHAnsi" w:hAnsiTheme="majorHAnsi" w:cs="Times New Roman"/>
            <w:color w:val="000000"/>
            <w:sz w:val="22"/>
            <w:szCs w:val="22"/>
            <w:vertAlign w:val="superscript"/>
          </w:rPr>
          <w:t>th</w:t>
        </w:r>
      </w:hyperlink>
      <w:hyperlink r:id="rId19" w:history="1">
        <w:r w:rsidRPr="000C4BCD">
          <w:rPr>
            <w:rFonts w:asciiTheme="majorHAnsi" w:hAnsiTheme="majorHAnsi" w:cs="Times New Roman"/>
            <w:color w:val="000000"/>
            <w:sz w:val="22"/>
            <w:szCs w:val="22"/>
          </w:rPr>
          <w:t> Street</w:t>
        </w:r>
      </w:hyperlink>
      <w:r w:rsidRPr="000C4BCD">
        <w:rPr>
          <w:rFonts w:asciiTheme="majorHAnsi" w:hAnsiTheme="majorHAnsi" w:cs="Times New Roman"/>
          <w:color w:val="000000"/>
          <w:sz w:val="22"/>
          <w:szCs w:val="22"/>
        </w:rPr>
        <w:tab/>
      </w:r>
    </w:p>
    <w:p w14:paraId="68BA661D" w14:textId="1B71F1F5" w:rsidR="00F60386" w:rsidRPr="000C4BCD" w:rsidRDefault="00F60386" w:rsidP="00773C9A">
      <w:pPr>
        <w:spacing w:after="0" w:line="240" w:lineRule="auto"/>
        <w:ind w:left="5040" w:firstLine="720"/>
        <w:rPr>
          <w:rFonts w:asciiTheme="majorHAnsi" w:hAnsiTheme="majorHAnsi" w:cs="Times New Roman"/>
          <w:color w:val="000000"/>
          <w:sz w:val="22"/>
          <w:szCs w:val="22"/>
        </w:rPr>
      </w:pPr>
      <w:r w:rsidRPr="000C4BCD">
        <w:rPr>
          <w:rFonts w:asciiTheme="majorHAnsi" w:hAnsiTheme="majorHAnsi" w:cs="Times New Roman"/>
          <w:color w:val="000000"/>
          <w:sz w:val="22"/>
          <w:szCs w:val="22"/>
        </w:rPr>
        <w:t>Take left (south) on </w:t>
      </w:r>
      <w:hyperlink r:id="rId20" w:history="1">
        <w:r w:rsidRPr="000C4BCD">
          <w:rPr>
            <w:rFonts w:asciiTheme="majorHAnsi" w:hAnsiTheme="majorHAnsi" w:cs="Times New Roman"/>
            <w:color w:val="000000"/>
            <w:sz w:val="22"/>
            <w:szCs w:val="22"/>
          </w:rPr>
          <w:t>8</w:t>
        </w:r>
      </w:hyperlink>
      <w:hyperlink r:id="rId21" w:history="1">
        <w:r w:rsidRPr="000C4BCD">
          <w:rPr>
            <w:rFonts w:asciiTheme="majorHAnsi" w:hAnsiTheme="majorHAnsi" w:cs="Times New Roman"/>
            <w:color w:val="000000"/>
            <w:sz w:val="22"/>
            <w:szCs w:val="22"/>
            <w:vertAlign w:val="superscript"/>
          </w:rPr>
          <w:t>th</w:t>
        </w:r>
      </w:hyperlink>
      <w:hyperlink r:id="rId22" w:history="1">
        <w:r w:rsidRPr="000C4BCD">
          <w:rPr>
            <w:rFonts w:asciiTheme="majorHAnsi" w:hAnsiTheme="majorHAnsi" w:cs="Times New Roman"/>
            <w:color w:val="000000"/>
            <w:sz w:val="22"/>
            <w:szCs w:val="22"/>
          </w:rPr>
          <w:t> Street</w:t>
        </w:r>
      </w:hyperlink>
    </w:p>
    <w:p w14:paraId="51EC6503" w14:textId="3DB74141" w:rsidR="00F60386" w:rsidRPr="000C4BCD" w:rsidRDefault="00F60386" w:rsidP="00773C9A">
      <w:pPr>
        <w:spacing w:after="0" w:line="240" w:lineRule="auto"/>
        <w:ind w:left="5040" w:firstLine="720"/>
        <w:rPr>
          <w:rFonts w:asciiTheme="majorHAnsi" w:hAnsiTheme="majorHAnsi" w:cs="Times New Roman"/>
          <w:color w:val="000000"/>
          <w:sz w:val="22"/>
          <w:szCs w:val="22"/>
        </w:rPr>
      </w:pPr>
      <w:r w:rsidRPr="000C4BCD">
        <w:rPr>
          <w:rFonts w:asciiTheme="majorHAnsi" w:hAnsiTheme="majorHAnsi" w:cs="Times New Roman"/>
          <w:color w:val="000000"/>
          <w:sz w:val="22"/>
          <w:szCs w:val="22"/>
        </w:rPr>
        <w:t>Bldg 846 entrance is on the left-hand side (3</w:t>
      </w:r>
      <w:r w:rsidRPr="000C4BCD">
        <w:rPr>
          <w:rFonts w:asciiTheme="majorHAnsi" w:hAnsiTheme="majorHAnsi" w:cs="Times New Roman"/>
          <w:color w:val="000000"/>
          <w:sz w:val="22"/>
          <w:szCs w:val="22"/>
          <w:vertAlign w:val="superscript"/>
        </w:rPr>
        <w:t>rd</w:t>
      </w:r>
      <w:r w:rsidRPr="000C4BCD">
        <w:rPr>
          <w:rFonts w:asciiTheme="majorHAnsi" w:hAnsiTheme="majorHAnsi" w:cs="Times New Roman"/>
          <w:color w:val="000000"/>
          <w:sz w:val="22"/>
          <w:szCs w:val="22"/>
        </w:rPr>
        <w:t> left)</w:t>
      </w:r>
    </w:p>
    <w:p w14:paraId="74EC154E" w14:textId="128C89BD" w:rsidR="00F60386" w:rsidRPr="000C4BCD" w:rsidRDefault="00F60386" w:rsidP="00773C9A">
      <w:pPr>
        <w:spacing w:after="0" w:line="240" w:lineRule="auto"/>
        <w:rPr>
          <w:rFonts w:asciiTheme="majorHAnsi" w:hAnsiTheme="majorHAnsi" w:cs="Times New Roman"/>
          <w:color w:val="000000"/>
          <w:sz w:val="22"/>
          <w:szCs w:val="22"/>
        </w:rPr>
      </w:pPr>
      <w:r w:rsidRPr="000C4BCD">
        <w:rPr>
          <w:rFonts w:asciiTheme="majorHAnsi" w:hAnsiTheme="majorHAnsi" w:cs="Times New Roman"/>
          <w:color w:val="000000"/>
          <w:sz w:val="22"/>
          <w:szCs w:val="22"/>
        </w:rPr>
        <w:t xml:space="preserve">       </w:t>
      </w:r>
      <w:r w:rsidRPr="000C4BCD">
        <w:rPr>
          <w:rFonts w:asciiTheme="majorHAnsi" w:hAnsiTheme="majorHAnsi" w:cs="Times New Roman"/>
          <w:color w:val="000000"/>
          <w:sz w:val="22"/>
          <w:szCs w:val="22"/>
        </w:rPr>
        <w:tab/>
      </w:r>
      <w:r w:rsidRPr="000C4BCD">
        <w:rPr>
          <w:rFonts w:asciiTheme="majorHAnsi" w:hAnsiTheme="majorHAnsi" w:cs="Times New Roman"/>
          <w:color w:val="000000"/>
          <w:sz w:val="22"/>
          <w:szCs w:val="22"/>
        </w:rPr>
        <w:tab/>
      </w:r>
      <w:r w:rsidRPr="000C4BCD">
        <w:rPr>
          <w:rFonts w:asciiTheme="majorHAnsi" w:hAnsiTheme="majorHAnsi" w:cs="Times New Roman"/>
          <w:color w:val="000000"/>
          <w:sz w:val="22"/>
          <w:szCs w:val="22"/>
        </w:rPr>
        <w:tab/>
      </w:r>
      <w:r w:rsidRPr="000C4BCD">
        <w:rPr>
          <w:rFonts w:asciiTheme="majorHAnsi" w:hAnsiTheme="majorHAnsi" w:cs="Times New Roman"/>
          <w:color w:val="000000"/>
          <w:sz w:val="22"/>
          <w:szCs w:val="22"/>
        </w:rPr>
        <w:tab/>
      </w:r>
      <w:r w:rsidRPr="000C4BCD">
        <w:rPr>
          <w:rFonts w:asciiTheme="majorHAnsi" w:hAnsiTheme="majorHAnsi" w:cs="Times New Roman"/>
          <w:color w:val="000000"/>
          <w:sz w:val="22"/>
          <w:szCs w:val="22"/>
        </w:rPr>
        <w:tab/>
      </w:r>
      <w:r w:rsidRPr="000C4BCD">
        <w:rPr>
          <w:rFonts w:asciiTheme="majorHAnsi" w:hAnsiTheme="majorHAnsi" w:cs="Times New Roman"/>
          <w:color w:val="000000"/>
          <w:sz w:val="22"/>
          <w:szCs w:val="22"/>
        </w:rPr>
        <w:tab/>
      </w:r>
      <w:r w:rsidRPr="000C4BCD">
        <w:rPr>
          <w:rFonts w:asciiTheme="majorHAnsi" w:hAnsiTheme="majorHAnsi" w:cs="Times New Roman"/>
          <w:color w:val="000000"/>
          <w:sz w:val="22"/>
          <w:szCs w:val="22"/>
        </w:rPr>
        <w:tab/>
      </w:r>
      <w:r w:rsidRPr="000C4BCD">
        <w:rPr>
          <w:rFonts w:asciiTheme="majorHAnsi" w:hAnsiTheme="majorHAnsi" w:cs="Times New Roman"/>
          <w:color w:val="000000"/>
          <w:sz w:val="22"/>
          <w:szCs w:val="22"/>
        </w:rPr>
        <w:tab/>
        <w:t>adjacent to the commuter apron.</w:t>
      </w:r>
    </w:p>
    <w:p w14:paraId="3BAE59AC" w14:textId="3A4F2D2F" w:rsidR="00C052E4" w:rsidRPr="000C4BCD" w:rsidRDefault="00F60386" w:rsidP="005D3C5B">
      <w:pPr>
        <w:ind w:left="5760"/>
        <w:rPr>
          <w:rFonts w:asciiTheme="majorHAnsi" w:hAnsiTheme="majorHAnsi" w:cs="Times New Roman"/>
          <w:color w:val="000000"/>
          <w:sz w:val="22"/>
          <w:szCs w:val="22"/>
        </w:rPr>
      </w:pPr>
      <w:r w:rsidRPr="000C4BCD">
        <w:rPr>
          <w:rFonts w:asciiTheme="majorHAnsi" w:hAnsiTheme="majorHAnsi" w:cs="Times New Roman"/>
          <w:color w:val="000000"/>
          <w:sz w:val="22"/>
          <w:szCs w:val="22"/>
        </w:rPr>
        <w:t>Note:  There is no vehicular access from the terminal roadway into the facility; all vehicular traffic must enter from </w:t>
      </w:r>
      <w:hyperlink r:id="rId23" w:history="1">
        <w:r w:rsidRPr="000C4BCD">
          <w:rPr>
            <w:rFonts w:asciiTheme="majorHAnsi" w:hAnsiTheme="majorHAnsi" w:cs="Times New Roman"/>
            <w:color w:val="000000"/>
            <w:sz w:val="22"/>
            <w:szCs w:val="22"/>
          </w:rPr>
          <w:t>8</w:t>
        </w:r>
      </w:hyperlink>
      <w:hyperlink r:id="rId24" w:history="1">
        <w:r w:rsidRPr="000C4BCD">
          <w:rPr>
            <w:rFonts w:asciiTheme="majorHAnsi" w:hAnsiTheme="majorHAnsi" w:cs="Times New Roman"/>
            <w:color w:val="000000"/>
            <w:sz w:val="22"/>
            <w:szCs w:val="22"/>
            <w:vertAlign w:val="superscript"/>
          </w:rPr>
          <w:t>th</w:t>
        </w:r>
      </w:hyperlink>
      <w:hyperlink r:id="rId25" w:history="1">
        <w:r w:rsidRPr="000C4BCD">
          <w:rPr>
            <w:rFonts w:asciiTheme="majorHAnsi" w:hAnsiTheme="majorHAnsi" w:cs="Times New Roman"/>
            <w:color w:val="000000"/>
            <w:sz w:val="22"/>
            <w:szCs w:val="22"/>
          </w:rPr>
          <w:t> street</w:t>
        </w:r>
      </w:hyperlink>
      <w:r w:rsidRPr="000C4BCD">
        <w:rPr>
          <w:rFonts w:asciiTheme="majorHAnsi" w:hAnsiTheme="majorHAnsi" w:cs="Times New Roman"/>
          <w:color w:val="000000"/>
          <w:sz w:val="22"/>
          <w:szCs w:val="22"/>
        </w:rPr>
        <w:t>.</w:t>
      </w:r>
      <w:r w:rsidR="00C052E4" w:rsidRPr="000C4BCD">
        <w:rPr>
          <w:rFonts w:asciiTheme="majorHAnsi" w:hAnsiTheme="majorHAnsi" w:cs="Times New Roman"/>
          <w:color w:val="000000"/>
          <w:sz w:val="22"/>
          <w:szCs w:val="22"/>
        </w:rPr>
        <w:t xml:space="preserve"> </w:t>
      </w:r>
    </w:p>
    <w:p w14:paraId="3F425F9A" w14:textId="0413B172" w:rsidR="001B1C87" w:rsidRPr="00BE188D" w:rsidRDefault="000071EC" w:rsidP="001F06A4">
      <w:pPr>
        <w:pStyle w:val="Address"/>
        <w:rPr>
          <w:rFonts w:ascii="Cambria" w:eastAsia="Times New Roman" w:hAnsi="Cambria" w:cs="Calibri"/>
          <w:color w:val="222222"/>
          <w:sz w:val="36"/>
          <w:szCs w:val="36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77696" behindDoc="0" locked="0" layoutInCell="1" allowOverlap="1" wp14:anchorId="297F6990" wp14:editId="0605836A">
            <wp:simplePos x="0" y="0"/>
            <wp:positionH relativeFrom="column">
              <wp:posOffset>3240405</wp:posOffset>
            </wp:positionH>
            <wp:positionV relativeFrom="paragraph">
              <wp:posOffset>104775</wp:posOffset>
            </wp:positionV>
            <wp:extent cx="1572260" cy="567690"/>
            <wp:effectExtent l="0" t="0" r="8890" b="3810"/>
            <wp:wrapThrough wrapText="bothSides">
              <wp:wrapPolygon edited="0">
                <wp:start x="0" y="0"/>
                <wp:lineTo x="0" y="21020"/>
                <wp:lineTo x="21460" y="21020"/>
                <wp:lineTo x="21460" y="0"/>
                <wp:lineTo x="0" y="0"/>
              </wp:wrapPolygon>
            </wp:wrapThrough>
            <wp:docPr id="8" name="Picture 2" descr="searcy logo final 2-01 (4)">
              <a:extLst xmlns:a="http://schemas.openxmlformats.org/drawingml/2006/main">
                <a:ext uri="{FF2B5EF4-FFF2-40B4-BE49-F238E27FC236}">
                  <a16:creationId xmlns:a16="http://schemas.microsoft.com/office/drawing/2014/main" id="{FBACAD84-1693-4142-8D75-D32AABA252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searcy logo final 2-01 (4)">
                      <a:extLst>
                        <a:ext uri="{FF2B5EF4-FFF2-40B4-BE49-F238E27FC236}">
                          <a16:creationId xmlns:a16="http://schemas.microsoft.com/office/drawing/2014/main" id="{FBACAD84-1693-4142-8D75-D32AABA252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650">
        <w:rPr>
          <w:noProof/>
          <w:lang w:eastAsia="en-US"/>
        </w:rPr>
        <w:drawing>
          <wp:anchor distT="0" distB="0" distL="114300" distR="114300" simplePos="0" relativeHeight="251666432" behindDoc="1" locked="0" layoutInCell="1" allowOverlap="1" wp14:anchorId="650748DA" wp14:editId="1ABB887A">
            <wp:simplePos x="0" y="0"/>
            <wp:positionH relativeFrom="column">
              <wp:posOffset>1764665</wp:posOffset>
            </wp:positionH>
            <wp:positionV relativeFrom="paragraph">
              <wp:posOffset>62865</wp:posOffset>
            </wp:positionV>
            <wp:extent cx="1009650" cy="637540"/>
            <wp:effectExtent l="0" t="0" r="0" b="0"/>
            <wp:wrapSquare wrapText="bothSides"/>
            <wp:docPr id="10" name="Picture 9" descr="I:\PBIA and County Logos and Maps\New PBI Logo 2013\PBI_Icon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I:\PBIA and County Logos and Maps\New PBI Logo 2013\PBI_Icon_RG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A72BB" w14:textId="77777777" w:rsidR="00F16879" w:rsidRDefault="00922DD0" w:rsidP="0006578B">
      <w:pPr>
        <w:shd w:val="clear" w:color="auto" w:fill="FFFFFF"/>
        <w:spacing w:after="0" w:line="240" w:lineRule="auto"/>
      </w:pPr>
      <w:r>
        <w:t xml:space="preserve">                           </w:t>
      </w:r>
      <w:r w:rsidR="00B60E5D">
        <w:t xml:space="preserve">  </w:t>
      </w:r>
      <w:r w:rsidR="00F16879">
        <w:t>S</w:t>
      </w:r>
      <w:r w:rsidR="00BB6617">
        <w:t>p</w:t>
      </w:r>
      <w:r w:rsidR="00F16879">
        <w:t xml:space="preserve">onsored by    </w:t>
      </w:r>
      <w:r w:rsidR="007651EB">
        <w:t xml:space="preserve">      </w:t>
      </w:r>
      <w:r w:rsidR="00BB6617">
        <w:t xml:space="preserve">                                                          </w:t>
      </w:r>
      <w:r w:rsidR="006D3650">
        <w:t xml:space="preserve">        </w:t>
      </w:r>
      <w:r w:rsidR="00F16879">
        <w:t>and</w:t>
      </w:r>
    </w:p>
    <w:p w14:paraId="58F05D54" w14:textId="77777777" w:rsidR="007533CE" w:rsidRDefault="007533CE" w:rsidP="00956F4E">
      <w:pPr>
        <w:pStyle w:val="Address"/>
        <w:jc w:val="center"/>
        <w:rPr>
          <w:sz w:val="28"/>
          <w:szCs w:val="28"/>
        </w:rPr>
      </w:pPr>
    </w:p>
    <w:p w14:paraId="183940DA" w14:textId="77777777" w:rsidR="007533CE" w:rsidRDefault="007533CE" w:rsidP="00956F4E">
      <w:pPr>
        <w:pStyle w:val="Address"/>
        <w:jc w:val="center"/>
        <w:rPr>
          <w:sz w:val="28"/>
          <w:szCs w:val="28"/>
        </w:rPr>
      </w:pPr>
    </w:p>
    <w:p w14:paraId="67799CCC" w14:textId="77777777" w:rsidR="006D3650" w:rsidRDefault="006D3650" w:rsidP="00956F4E">
      <w:pPr>
        <w:pStyle w:val="Address"/>
        <w:jc w:val="center"/>
        <w:rPr>
          <w:sz w:val="28"/>
          <w:szCs w:val="28"/>
        </w:rPr>
      </w:pPr>
    </w:p>
    <w:p w14:paraId="3F812164" w14:textId="77777777" w:rsidR="007F753B" w:rsidRPr="003C3CF1" w:rsidRDefault="00A11427" w:rsidP="00956F4E">
      <w:pPr>
        <w:pStyle w:val="Address"/>
        <w:jc w:val="center"/>
        <w:rPr>
          <w:b/>
          <w:bCs/>
          <w:sz w:val="36"/>
          <w:szCs w:val="36"/>
        </w:rPr>
      </w:pPr>
      <w:r w:rsidRPr="003C3CF1">
        <w:rPr>
          <w:b/>
          <w:bCs/>
          <w:sz w:val="28"/>
          <w:szCs w:val="28"/>
        </w:rPr>
        <w:t>P</w:t>
      </w:r>
      <w:r w:rsidR="00F16879" w:rsidRPr="003C3CF1">
        <w:rPr>
          <w:b/>
          <w:bCs/>
          <w:sz w:val="28"/>
          <w:szCs w:val="28"/>
        </w:rPr>
        <w:t xml:space="preserve">lease RSVP to Lorraine Gassett at </w:t>
      </w:r>
      <w:hyperlink r:id="rId28" w:history="1">
        <w:r w:rsidR="00C22776" w:rsidRPr="003C3CF1">
          <w:rPr>
            <w:rStyle w:val="Hyperlink"/>
            <w:b/>
            <w:bCs/>
            <w:sz w:val="28"/>
            <w:szCs w:val="28"/>
          </w:rPr>
          <w:t>lorrainegassett29@gmail.com</w:t>
        </w:r>
      </w:hyperlink>
      <w:r w:rsidR="00C22776" w:rsidRPr="003C3CF1">
        <w:rPr>
          <w:b/>
          <w:bCs/>
          <w:sz w:val="28"/>
          <w:szCs w:val="28"/>
        </w:rPr>
        <w:t xml:space="preserve"> or (954) 854-1894</w:t>
      </w:r>
    </w:p>
    <w:sectPr w:rsidR="007F753B" w:rsidRPr="003C3CF1" w:rsidSect="00983BDB">
      <w:pgSz w:w="12240" w:h="15840" w:code="1"/>
      <w:pgMar w:top="720" w:right="720" w:bottom="720" w:left="720" w:header="720" w:footer="792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2D7C8" w14:textId="77777777" w:rsidR="005E5C71" w:rsidRDefault="005E5C71">
      <w:pPr>
        <w:spacing w:after="0" w:line="240" w:lineRule="auto"/>
      </w:pPr>
      <w:r>
        <w:separator/>
      </w:r>
    </w:p>
  </w:endnote>
  <w:endnote w:type="continuationSeparator" w:id="0">
    <w:p w14:paraId="2D4B8719" w14:textId="77777777" w:rsidR="005E5C71" w:rsidRDefault="005E5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ICTFontTextStyleBody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F43CC" w14:textId="77777777" w:rsidR="005E5C71" w:rsidRDefault="005E5C71">
      <w:pPr>
        <w:spacing w:after="0" w:line="240" w:lineRule="auto"/>
      </w:pPr>
      <w:r>
        <w:separator/>
      </w:r>
    </w:p>
  </w:footnote>
  <w:footnote w:type="continuationSeparator" w:id="0">
    <w:p w14:paraId="118326E5" w14:textId="77777777" w:rsidR="005E5C71" w:rsidRDefault="005E5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8A4"/>
    <w:rsid w:val="000071EC"/>
    <w:rsid w:val="00022737"/>
    <w:rsid w:val="0003184F"/>
    <w:rsid w:val="000329CE"/>
    <w:rsid w:val="0003626A"/>
    <w:rsid w:val="00037DA3"/>
    <w:rsid w:val="00037F81"/>
    <w:rsid w:val="000552A5"/>
    <w:rsid w:val="00065102"/>
    <w:rsid w:val="0006578B"/>
    <w:rsid w:val="000777E9"/>
    <w:rsid w:val="00090F63"/>
    <w:rsid w:val="0009297C"/>
    <w:rsid w:val="00093948"/>
    <w:rsid w:val="000A0868"/>
    <w:rsid w:val="000A61B2"/>
    <w:rsid w:val="000C4BCD"/>
    <w:rsid w:val="000F1EA8"/>
    <w:rsid w:val="001031BA"/>
    <w:rsid w:val="00104BA4"/>
    <w:rsid w:val="001337DA"/>
    <w:rsid w:val="00135A58"/>
    <w:rsid w:val="00142050"/>
    <w:rsid w:val="001643D8"/>
    <w:rsid w:val="001828D3"/>
    <w:rsid w:val="001A0D56"/>
    <w:rsid w:val="001B1C87"/>
    <w:rsid w:val="001B1F69"/>
    <w:rsid w:val="001C0631"/>
    <w:rsid w:val="001D4C97"/>
    <w:rsid w:val="001F06A4"/>
    <w:rsid w:val="00211B60"/>
    <w:rsid w:val="0021537F"/>
    <w:rsid w:val="00223BBC"/>
    <w:rsid w:val="002244D6"/>
    <w:rsid w:val="0023667A"/>
    <w:rsid w:val="0024539C"/>
    <w:rsid w:val="00261059"/>
    <w:rsid w:val="00265564"/>
    <w:rsid w:val="00293085"/>
    <w:rsid w:val="00297B61"/>
    <w:rsid w:val="002A697A"/>
    <w:rsid w:val="002B6695"/>
    <w:rsid w:val="002C1AD8"/>
    <w:rsid w:val="002E2016"/>
    <w:rsid w:val="002E2803"/>
    <w:rsid w:val="002F2967"/>
    <w:rsid w:val="00300736"/>
    <w:rsid w:val="003011F3"/>
    <w:rsid w:val="003121EC"/>
    <w:rsid w:val="00323B6A"/>
    <w:rsid w:val="00343E48"/>
    <w:rsid w:val="00344A8A"/>
    <w:rsid w:val="00353494"/>
    <w:rsid w:val="003C3CF1"/>
    <w:rsid w:val="003D1689"/>
    <w:rsid w:val="004407D5"/>
    <w:rsid w:val="00445E9B"/>
    <w:rsid w:val="00450822"/>
    <w:rsid w:val="00460295"/>
    <w:rsid w:val="00461040"/>
    <w:rsid w:val="00462355"/>
    <w:rsid w:val="00476C1E"/>
    <w:rsid w:val="00490DD5"/>
    <w:rsid w:val="004929D0"/>
    <w:rsid w:val="0049409A"/>
    <w:rsid w:val="004B26F5"/>
    <w:rsid w:val="004B290B"/>
    <w:rsid w:val="004B5F6D"/>
    <w:rsid w:val="004D3730"/>
    <w:rsid w:val="004E2BC4"/>
    <w:rsid w:val="004F3AF7"/>
    <w:rsid w:val="005004BF"/>
    <w:rsid w:val="005028D8"/>
    <w:rsid w:val="00505289"/>
    <w:rsid w:val="00510BBC"/>
    <w:rsid w:val="0052291E"/>
    <w:rsid w:val="00527129"/>
    <w:rsid w:val="00535579"/>
    <w:rsid w:val="00574C5B"/>
    <w:rsid w:val="005A1958"/>
    <w:rsid w:val="005B12FD"/>
    <w:rsid w:val="005B5C22"/>
    <w:rsid w:val="005C095E"/>
    <w:rsid w:val="005D2852"/>
    <w:rsid w:val="005D2EB0"/>
    <w:rsid w:val="005D3AF8"/>
    <w:rsid w:val="005D3C5B"/>
    <w:rsid w:val="005D51BE"/>
    <w:rsid w:val="005E14B6"/>
    <w:rsid w:val="005E5C71"/>
    <w:rsid w:val="00610935"/>
    <w:rsid w:val="006138A4"/>
    <w:rsid w:val="0062180A"/>
    <w:rsid w:val="00672070"/>
    <w:rsid w:val="006908CA"/>
    <w:rsid w:val="006924E5"/>
    <w:rsid w:val="006A46F8"/>
    <w:rsid w:val="006C5E71"/>
    <w:rsid w:val="006D3650"/>
    <w:rsid w:val="006F1AFF"/>
    <w:rsid w:val="006F1D7A"/>
    <w:rsid w:val="006F404D"/>
    <w:rsid w:val="00706B5D"/>
    <w:rsid w:val="00711226"/>
    <w:rsid w:val="00711D21"/>
    <w:rsid w:val="00713A36"/>
    <w:rsid w:val="00725C70"/>
    <w:rsid w:val="00737F24"/>
    <w:rsid w:val="007428E7"/>
    <w:rsid w:val="00745725"/>
    <w:rsid w:val="007533CE"/>
    <w:rsid w:val="007651EB"/>
    <w:rsid w:val="00765565"/>
    <w:rsid w:val="007715CA"/>
    <w:rsid w:val="00773C9A"/>
    <w:rsid w:val="00774702"/>
    <w:rsid w:val="0078699B"/>
    <w:rsid w:val="00795A12"/>
    <w:rsid w:val="007C26BC"/>
    <w:rsid w:val="007C7ACF"/>
    <w:rsid w:val="007D1225"/>
    <w:rsid w:val="007D1648"/>
    <w:rsid w:val="007E399D"/>
    <w:rsid w:val="007E79FF"/>
    <w:rsid w:val="007F753B"/>
    <w:rsid w:val="00815E43"/>
    <w:rsid w:val="008162EE"/>
    <w:rsid w:val="0081685E"/>
    <w:rsid w:val="00816B79"/>
    <w:rsid w:val="00824EDD"/>
    <w:rsid w:val="00832062"/>
    <w:rsid w:val="00857683"/>
    <w:rsid w:val="00884596"/>
    <w:rsid w:val="00892C91"/>
    <w:rsid w:val="008A1D7E"/>
    <w:rsid w:val="008C0FE5"/>
    <w:rsid w:val="008D3B37"/>
    <w:rsid w:val="008E0509"/>
    <w:rsid w:val="008E0BE9"/>
    <w:rsid w:val="008E5E32"/>
    <w:rsid w:val="00905480"/>
    <w:rsid w:val="00922DD0"/>
    <w:rsid w:val="00931002"/>
    <w:rsid w:val="00937154"/>
    <w:rsid w:val="00953A56"/>
    <w:rsid w:val="00956F4E"/>
    <w:rsid w:val="00956F9B"/>
    <w:rsid w:val="0096243F"/>
    <w:rsid w:val="00964E23"/>
    <w:rsid w:val="00976911"/>
    <w:rsid w:val="00983BDB"/>
    <w:rsid w:val="00985009"/>
    <w:rsid w:val="00994E29"/>
    <w:rsid w:val="009A72C7"/>
    <w:rsid w:val="009B1C57"/>
    <w:rsid w:val="009C457B"/>
    <w:rsid w:val="009C575B"/>
    <w:rsid w:val="009D71BD"/>
    <w:rsid w:val="009E2402"/>
    <w:rsid w:val="009E73F0"/>
    <w:rsid w:val="009F553F"/>
    <w:rsid w:val="00A11317"/>
    <w:rsid w:val="00A11427"/>
    <w:rsid w:val="00A30D7B"/>
    <w:rsid w:val="00A40373"/>
    <w:rsid w:val="00A5203C"/>
    <w:rsid w:val="00A5746C"/>
    <w:rsid w:val="00A5760C"/>
    <w:rsid w:val="00A814CD"/>
    <w:rsid w:val="00A82312"/>
    <w:rsid w:val="00A91569"/>
    <w:rsid w:val="00A94906"/>
    <w:rsid w:val="00AA4BF3"/>
    <w:rsid w:val="00AB7C92"/>
    <w:rsid w:val="00AC6441"/>
    <w:rsid w:val="00AF75D2"/>
    <w:rsid w:val="00B2009E"/>
    <w:rsid w:val="00B21BE8"/>
    <w:rsid w:val="00B36712"/>
    <w:rsid w:val="00B43B38"/>
    <w:rsid w:val="00B5438E"/>
    <w:rsid w:val="00B60E5D"/>
    <w:rsid w:val="00B70707"/>
    <w:rsid w:val="00B858E6"/>
    <w:rsid w:val="00B93877"/>
    <w:rsid w:val="00B9766E"/>
    <w:rsid w:val="00BB6617"/>
    <w:rsid w:val="00BC177F"/>
    <w:rsid w:val="00BD0372"/>
    <w:rsid w:val="00BD4BB9"/>
    <w:rsid w:val="00BE062C"/>
    <w:rsid w:val="00BE188D"/>
    <w:rsid w:val="00BE39EE"/>
    <w:rsid w:val="00BE4C15"/>
    <w:rsid w:val="00C0347C"/>
    <w:rsid w:val="00C052E4"/>
    <w:rsid w:val="00C13DCE"/>
    <w:rsid w:val="00C22776"/>
    <w:rsid w:val="00C24829"/>
    <w:rsid w:val="00C33D89"/>
    <w:rsid w:val="00C40614"/>
    <w:rsid w:val="00C40640"/>
    <w:rsid w:val="00C627F2"/>
    <w:rsid w:val="00C654CE"/>
    <w:rsid w:val="00C75BB3"/>
    <w:rsid w:val="00C96496"/>
    <w:rsid w:val="00CD05EE"/>
    <w:rsid w:val="00CD3B30"/>
    <w:rsid w:val="00CE7191"/>
    <w:rsid w:val="00CF0932"/>
    <w:rsid w:val="00D049EF"/>
    <w:rsid w:val="00D112D7"/>
    <w:rsid w:val="00D12A74"/>
    <w:rsid w:val="00D14324"/>
    <w:rsid w:val="00D26639"/>
    <w:rsid w:val="00D444CD"/>
    <w:rsid w:val="00D45F6C"/>
    <w:rsid w:val="00D516F6"/>
    <w:rsid w:val="00D77098"/>
    <w:rsid w:val="00D8490D"/>
    <w:rsid w:val="00D90B90"/>
    <w:rsid w:val="00D91D97"/>
    <w:rsid w:val="00DD3BAB"/>
    <w:rsid w:val="00DE1A05"/>
    <w:rsid w:val="00DE6CD6"/>
    <w:rsid w:val="00E0708A"/>
    <w:rsid w:val="00E16BF8"/>
    <w:rsid w:val="00E23431"/>
    <w:rsid w:val="00E31544"/>
    <w:rsid w:val="00E426E9"/>
    <w:rsid w:val="00E4324C"/>
    <w:rsid w:val="00E93DFB"/>
    <w:rsid w:val="00E95428"/>
    <w:rsid w:val="00EC1040"/>
    <w:rsid w:val="00EE1DA8"/>
    <w:rsid w:val="00EE46AF"/>
    <w:rsid w:val="00EE7583"/>
    <w:rsid w:val="00F16879"/>
    <w:rsid w:val="00F236D5"/>
    <w:rsid w:val="00F362E4"/>
    <w:rsid w:val="00F4503C"/>
    <w:rsid w:val="00F521D9"/>
    <w:rsid w:val="00F60308"/>
    <w:rsid w:val="00F60386"/>
    <w:rsid w:val="00F70158"/>
    <w:rsid w:val="00F735FD"/>
    <w:rsid w:val="00F73D6D"/>
    <w:rsid w:val="00F77F02"/>
    <w:rsid w:val="00F80877"/>
    <w:rsid w:val="00F84077"/>
    <w:rsid w:val="00FB6BAD"/>
    <w:rsid w:val="00FD0EA9"/>
    <w:rsid w:val="00FD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9EC671E"/>
  <w15:chartTrackingRefBased/>
  <w15:docId w15:val="{97D53073-D322-4AD7-945E-4197B6FE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36D5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27E6F" w:themeColor="accent1" w:themeShade="BF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styleId="Hyperlink">
    <w:name w:val="Hyperlink"/>
    <w:basedOn w:val="DefaultParagraphFont"/>
    <w:uiPriority w:val="99"/>
    <w:unhideWhenUsed/>
    <w:rsid w:val="006138A4"/>
    <w:rPr>
      <w:color w:val="4D443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38A4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0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09E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CF0932"/>
    <w:rPr>
      <w:rFonts w:ascii="Helvetica" w:hAnsi="Helvetica" w:cs="Helvetica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4503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F236D5"/>
    <w:rPr>
      <w:rFonts w:asciiTheme="majorHAnsi" w:eastAsiaTheme="majorEastAsia" w:hAnsiTheme="majorHAnsi" w:cstheme="majorBidi"/>
      <w:color w:val="027E6F" w:themeColor="accent1" w:themeShade="BF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45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58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hyperlink" Target="x-apple-data-detectors://1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x-apple-data-detectors://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thehypertextual.com/2011/11/04/pmp-certified/" TargetMode="External"/><Relationship Id="rId17" Type="http://schemas.openxmlformats.org/officeDocument/2006/relationships/hyperlink" Target="x-apple-data-detectors://1" TargetMode="External"/><Relationship Id="rId25" Type="http://schemas.openxmlformats.org/officeDocument/2006/relationships/hyperlink" Target="x-apple-data-detectors://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hecollaboratory.wikidot.com/examples" TargetMode="External"/><Relationship Id="rId20" Type="http://schemas.openxmlformats.org/officeDocument/2006/relationships/hyperlink" Target="x-apple-data-detectors://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hyperlink" Target="x-apple-data-detectors://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x-apple-data-detectors://3" TargetMode="External"/><Relationship Id="rId28" Type="http://schemas.openxmlformats.org/officeDocument/2006/relationships/hyperlink" Target="mailto:lorrainegassett29@gmail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x-apple-data-detectors://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itaconsortium.org/" TargetMode="External"/><Relationship Id="rId14" Type="http://schemas.openxmlformats.org/officeDocument/2006/relationships/hyperlink" Target="http://ecosistemaurbano.org/english/banyan-hub-project/" TargetMode="External"/><Relationship Id="rId22" Type="http://schemas.openxmlformats.org/officeDocument/2006/relationships/hyperlink" Target="x-apple-data-detectors://2" TargetMode="External"/><Relationship Id="rId27" Type="http://schemas.openxmlformats.org/officeDocument/2006/relationships/image" Target="media/image6.jpeg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C0E84779F584D229BF8F9C85170E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596D1-0361-4A83-B282-1DF65022B88D}"/>
      </w:docPartPr>
      <w:docPartBody>
        <w:p w:rsidR="00125F05" w:rsidRDefault="006C7EC8" w:rsidP="006C7EC8">
          <w:pPr>
            <w:pStyle w:val="DC0E84779F584D229BF8F9C85170E117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ICTFontTextStyleBody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FD7"/>
    <w:rsid w:val="00125F05"/>
    <w:rsid w:val="001A090C"/>
    <w:rsid w:val="001E3CBA"/>
    <w:rsid w:val="002A6FD7"/>
    <w:rsid w:val="002D4727"/>
    <w:rsid w:val="003D211D"/>
    <w:rsid w:val="0049103D"/>
    <w:rsid w:val="006413CB"/>
    <w:rsid w:val="006C7EC8"/>
    <w:rsid w:val="0075016B"/>
    <w:rsid w:val="008B548B"/>
    <w:rsid w:val="009F2598"/>
    <w:rsid w:val="00B6557E"/>
    <w:rsid w:val="00C96F16"/>
    <w:rsid w:val="00CA6753"/>
    <w:rsid w:val="00EC3C99"/>
    <w:rsid w:val="00F83BBB"/>
    <w:rsid w:val="00FB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534986802F64CCFA8A3C7EE7344426C">
    <w:name w:val="6534986802F64CCFA8A3C7EE7344426C"/>
  </w:style>
  <w:style w:type="paragraph" w:customStyle="1" w:styleId="53B02FECD1B547999D509A39AA30C629">
    <w:name w:val="53B02FECD1B547999D509A39AA30C629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cs="Times New Roman"/>
      <w:color w:val="50637D" w:themeColor="text2" w:themeTint="E6"/>
      <w:sz w:val="20"/>
    </w:rPr>
  </w:style>
  <w:style w:type="paragraph" w:customStyle="1" w:styleId="F401FEAE15C648DCA26B17187DD6D926">
    <w:name w:val="F401FEAE15C648DCA26B17187DD6D926"/>
  </w:style>
  <w:style w:type="character" w:styleId="Strong">
    <w:name w:val="Strong"/>
    <w:basedOn w:val="DefaultParagraphFont"/>
    <w:uiPriority w:val="22"/>
    <w:qFormat/>
    <w:rsid w:val="006C7EC8"/>
    <w:rPr>
      <w:b/>
      <w:bCs/>
      <w:color w:val="5A5A5A" w:themeColor="text1" w:themeTint="A5"/>
    </w:rPr>
  </w:style>
  <w:style w:type="paragraph" w:customStyle="1" w:styleId="69EAF6B0C61449BF937CCCD2BD9641D1">
    <w:name w:val="69EAF6B0C61449BF937CCCD2BD9641D1"/>
  </w:style>
  <w:style w:type="paragraph" w:customStyle="1" w:styleId="E0590F0284A744D59AD0B11018E94367">
    <w:name w:val="E0590F0284A744D59AD0B11018E94367"/>
  </w:style>
  <w:style w:type="paragraph" w:customStyle="1" w:styleId="B112191A999B421594D85BBCEA6EDDFE">
    <w:name w:val="B112191A999B421594D85BBCEA6EDDFE"/>
  </w:style>
  <w:style w:type="paragraph" w:customStyle="1" w:styleId="9E61E0E0653A4E91A06E2AD263C14A43">
    <w:name w:val="9E61E0E0653A4E91A06E2AD263C14A43"/>
  </w:style>
  <w:style w:type="paragraph" w:customStyle="1" w:styleId="4F1A6BEFDD4E41299726FA9EC6EE2107">
    <w:name w:val="4F1A6BEFDD4E41299726FA9EC6EE2107"/>
  </w:style>
  <w:style w:type="paragraph" w:customStyle="1" w:styleId="948391CC8B9F4AB4857FD9D0C8BD42B3">
    <w:name w:val="948391CC8B9F4AB4857FD9D0C8BD42B3"/>
  </w:style>
  <w:style w:type="paragraph" w:customStyle="1" w:styleId="3B9F86FC83654FF89BADBCA908F4DFF3">
    <w:name w:val="3B9F86FC83654FF89BADBCA908F4DFF3"/>
  </w:style>
  <w:style w:type="paragraph" w:customStyle="1" w:styleId="0DDDF83A8FAD4B94B3503B848A1346FB">
    <w:name w:val="0DDDF83A8FAD4B94B3503B848A1346FB"/>
  </w:style>
  <w:style w:type="paragraph" w:customStyle="1" w:styleId="DC0E84779F584D229BF8F9C85170E117">
    <w:name w:val="DC0E84779F584D229BF8F9C85170E117"/>
    <w:rsid w:val="006C7E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561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Martha K. LaVerghetta</cp:lastModifiedBy>
  <cp:revision>2</cp:revision>
  <cp:lastPrinted>2019-09-12T14:15:00Z</cp:lastPrinted>
  <dcterms:created xsi:type="dcterms:W3CDTF">2019-09-11T19:46:00Z</dcterms:created>
  <dcterms:modified xsi:type="dcterms:W3CDTF">2019-09-16T14:15:00Z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